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62198" w14:textId="77777777" w:rsidR="00217B87" w:rsidRPr="00217B87" w:rsidRDefault="005664E9" w:rsidP="005664E9">
      <w:pPr>
        <w:ind w:left="720"/>
        <w:jc w:val="center"/>
        <w:rPr>
          <w:rFonts w:ascii="Arial" w:hAnsi="Arial" w:cs="Arial"/>
          <w:sz w:val="18"/>
          <w:szCs w:val="18"/>
          <w:lang w:val="nb-NO"/>
        </w:rPr>
      </w:pPr>
      <w:r>
        <w:rPr>
          <w:rFonts w:ascii="Arial" w:hAnsi="Arial" w:cs="Arial"/>
          <w:sz w:val="72"/>
          <w:szCs w:val="72"/>
          <w:lang w:val="nb-NO"/>
        </w:rPr>
        <w:t>Tilleggsregler</w:t>
      </w:r>
      <w:r w:rsidR="00C50EF9">
        <w:rPr>
          <w:rFonts w:ascii="Arial" w:hAnsi="Arial" w:cs="Arial"/>
          <w:sz w:val="72"/>
          <w:szCs w:val="72"/>
          <w:lang w:val="nb-NO"/>
        </w:rPr>
        <w:t xml:space="preserve"> </w:t>
      </w:r>
      <w:r w:rsidR="00CB497E">
        <w:rPr>
          <w:rFonts w:ascii="Arial" w:hAnsi="Arial" w:cs="Arial"/>
          <w:sz w:val="72"/>
          <w:szCs w:val="72"/>
          <w:lang w:val="nb-NO"/>
        </w:rPr>
        <w:t>RSM</w:t>
      </w:r>
    </w:p>
    <w:p w14:paraId="27437AC5" w14:textId="77777777" w:rsidR="009D5848" w:rsidRDefault="009D5848" w:rsidP="00B90121">
      <w:pPr>
        <w:jc w:val="center"/>
        <w:rPr>
          <w:rFonts w:ascii="Arial" w:hAnsi="Arial" w:cs="Arial"/>
          <w:sz w:val="18"/>
          <w:szCs w:val="18"/>
          <w:lang w:val="nb-NO"/>
        </w:rPr>
      </w:pPr>
    </w:p>
    <w:p w14:paraId="62C99408" w14:textId="77777777" w:rsidR="00F021C4" w:rsidRDefault="001D6C7D" w:rsidP="00B90121">
      <w:pPr>
        <w:jc w:val="center"/>
        <w:rPr>
          <w:rFonts w:ascii="Arial" w:hAnsi="Arial" w:cs="Arial"/>
          <w:sz w:val="18"/>
          <w:szCs w:val="18"/>
          <w:lang w:val="nb-NO"/>
        </w:rPr>
      </w:pPr>
      <w:r>
        <w:rPr>
          <w:rFonts w:ascii="Arial" w:hAnsi="Arial" w:cs="Arial"/>
          <w:sz w:val="18"/>
          <w:szCs w:val="18"/>
          <w:lang w:val="nb-NO"/>
        </w:rPr>
        <w:t>Fylles</w:t>
      </w:r>
      <w:r w:rsidR="00F021C4">
        <w:rPr>
          <w:rFonts w:ascii="Arial" w:hAnsi="Arial" w:cs="Arial"/>
          <w:sz w:val="18"/>
          <w:szCs w:val="18"/>
          <w:lang w:val="nb-NO"/>
        </w:rPr>
        <w:t xml:space="preserve"> ut elektronisk</w:t>
      </w:r>
      <w:r w:rsidR="00A01416">
        <w:rPr>
          <w:rFonts w:ascii="Arial" w:hAnsi="Arial" w:cs="Arial"/>
          <w:sz w:val="18"/>
          <w:szCs w:val="18"/>
          <w:lang w:val="nb-NO"/>
        </w:rPr>
        <w:t>.</w:t>
      </w:r>
    </w:p>
    <w:p w14:paraId="6A40E726" w14:textId="77777777" w:rsidR="00112F46" w:rsidRDefault="002F041D" w:rsidP="00B90121">
      <w:pPr>
        <w:jc w:val="center"/>
        <w:rPr>
          <w:rFonts w:ascii="Arial" w:hAnsi="Arial" w:cs="Arial"/>
          <w:sz w:val="18"/>
          <w:szCs w:val="18"/>
          <w:lang w:val="nb-NO"/>
        </w:rPr>
      </w:pPr>
      <w:r>
        <w:rPr>
          <w:rFonts w:ascii="Arial" w:hAnsi="Arial" w:cs="Arial"/>
          <w:sz w:val="18"/>
          <w:szCs w:val="18"/>
          <w:lang w:val="nb-NO"/>
        </w:rPr>
        <w:t xml:space="preserve">Tilleggsregler skal sendes inn til NMF for godkjenning snarest mulig etter at man har søkt om konkurransen. I henhold til </w:t>
      </w:r>
      <w:r w:rsidR="00CB497E">
        <w:rPr>
          <w:rFonts w:ascii="Arial" w:hAnsi="Arial" w:cs="Arial"/>
          <w:sz w:val="18"/>
          <w:szCs w:val="18"/>
          <w:lang w:val="nb-NO"/>
        </w:rPr>
        <w:t>SR RSM</w:t>
      </w:r>
      <w:r>
        <w:rPr>
          <w:rFonts w:ascii="Arial" w:hAnsi="Arial" w:cs="Arial"/>
          <w:sz w:val="18"/>
          <w:szCs w:val="18"/>
          <w:lang w:val="nb-NO"/>
        </w:rPr>
        <w:t xml:space="preserve"> skal de være godkjent og publisert senest </w:t>
      </w:r>
      <w:r w:rsidR="00CB497E">
        <w:rPr>
          <w:rFonts w:ascii="Arial" w:hAnsi="Arial" w:cs="Arial"/>
          <w:sz w:val="18"/>
          <w:szCs w:val="18"/>
          <w:lang w:val="nb-NO"/>
        </w:rPr>
        <w:t>6</w:t>
      </w:r>
      <w:r>
        <w:rPr>
          <w:rFonts w:ascii="Arial" w:hAnsi="Arial" w:cs="Arial"/>
          <w:sz w:val="18"/>
          <w:szCs w:val="18"/>
          <w:lang w:val="nb-NO"/>
        </w:rPr>
        <w:t xml:space="preserve">0 dager før </w:t>
      </w:r>
      <w:r w:rsidR="00CB497E">
        <w:rPr>
          <w:rFonts w:ascii="Arial" w:hAnsi="Arial" w:cs="Arial"/>
          <w:sz w:val="18"/>
          <w:szCs w:val="18"/>
          <w:lang w:val="nb-NO"/>
        </w:rPr>
        <w:t xml:space="preserve">Norgesmesterskap og 30 dager før Norges Cup og andre </w:t>
      </w:r>
      <w:r>
        <w:rPr>
          <w:rFonts w:ascii="Arial" w:hAnsi="Arial" w:cs="Arial"/>
          <w:sz w:val="18"/>
          <w:szCs w:val="18"/>
          <w:lang w:val="nb-NO"/>
        </w:rPr>
        <w:t>konkurranse</w:t>
      </w:r>
      <w:r w:rsidR="00CB497E">
        <w:rPr>
          <w:rFonts w:ascii="Arial" w:hAnsi="Arial" w:cs="Arial"/>
          <w:sz w:val="18"/>
          <w:szCs w:val="18"/>
          <w:lang w:val="nb-NO"/>
        </w:rPr>
        <w:t>r</w:t>
      </w:r>
      <w:r>
        <w:rPr>
          <w:rFonts w:ascii="Arial" w:hAnsi="Arial" w:cs="Arial"/>
          <w:sz w:val="18"/>
          <w:szCs w:val="18"/>
          <w:lang w:val="nb-NO"/>
        </w:rPr>
        <w:t>. Juryleder og eventuelt jurymedlem oppnevnt av NMF kan utelates dersom disse navnene ikke er kjent. Det er NMFs ansvar å oppnevne disse</w:t>
      </w:r>
      <w:r w:rsidR="008D5DF3">
        <w:rPr>
          <w:rFonts w:ascii="Arial" w:hAnsi="Arial" w:cs="Arial"/>
          <w:sz w:val="18"/>
          <w:szCs w:val="18"/>
          <w:lang w:val="nb-NO"/>
        </w:rPr>
        <w:t xml:space="preserve"> rollene</w:t>
      </w:r>
      <w:r w:rsidR="00112F46">
        <w:rPr>
          <w:rFonts w:ascii="Arial" w:hAnsi="Arial" w:cs="Arial"/>
          <w:sz w:val="18"/>
          <w:szCs w:val="18"/>
          <w:lang w:val="nb-NO"/>
        </w:rPr>
        <w:t>.</w:t>
      </w:r>
      <w:r w:rsidR="008D5DF3">
        <w:rPr>
          <w:rFonts w:ascii="Arial" w:hAnsi="Arial" w:cs="Arial"/>
          <w:sz w:val="18"/>
          <w:szCs w:val="18"/>
          <w:lang w:val="nb-NO"/>
        </w:rPr>
        <w:t xml:space="preserve"> </w:t>
      </w:r>
    </w:p>
    <w:p w14:paraId="56F07A64" w14:textId="77777777" w:rsidR="006B265C" w:rsidRPr="00A650CC" w:rsidRDefault="002F041D" w:rsidP="00A650CC">
      <w:pPr>
        <w:jc w:val="center"/>
        <w:rPr>
          <w:rFonts w:ascii="Arial" w:hAnsi="Arial" w:cs="Arial"/>
          <w:sz w:val="18"/>
          <w:szCs w:val="18"/>
          <w:lang w:val="nb-NO"/>
        </w:rPr>
      </w:pPr>
      <w:r>
        <w:rPr>
          <w:rFonts w:ascii="Arial" w:hAnsi="Arial" w:cs="Arial"/>
          <w:sz w:val="18"/>
          <w:szCs w:val="18"/>
          <w:lang w:val="nb-NO"/>
        </w:rPr>
        <w:t xml:space="preserve">Tilleggsreglene sendes til </w:t>
      </w:r>
      <w:r w:rsidR="00DA1B03" w:rsidRPr="00A650CC">
        <w:rPr>
          <w:rFonts w:ascii="Arial" w:hAnsi="Arial" w:cs="Arial"/>
          <w:sz w:val="18"/>
          <w:szCs w:val="18"/>
          <w:lang w:val="nb-NO"/>
        </w:rPr>
        <w:t>nmf</w:t>
      </w:r>
      <w:r w:rsidR="00B90121" w:rsidRPr="00A650CC">
        <w:rPr>
          <w:rFonts w:ascii="Arial" w:hAnsi="Arial" w:cs="Arial"/>
          <w:sz w:val="18"/>
          <w:szCs w:val="18"/>
          <w:lang w:val="nb-NO"/>
        </w:rPr>
        <w:t>@</w:t>
      </w:r>
      <w:r w:rsidR="00DA1B03" w:rsidRPr="00A650CC">
        <w:rPr>
          <w:rFonts w:ascii="Arial" w:hAnsi="Arial" w:cs="Arial"/>
          <w:sz w:val="18"/>
          <w:szCs w:val="18"/>
          <w:lang w:val="nb-NO"/>
        </w:rPr>
        <w:t>nmfsport</w:t>
      </w:r>
      <w:r w:rsidR="00B90121" w:rsidRPr="00A650CC">
        <w:rPr>
          <w:rFonts w:ascii="Arial" w:hAnsi="Arial" w:cs="Arial"/>
          <w:sz w:val="18"/>
          <w:szCs w:val="18"/>
          <w:lang w:val="nb-NO"/>
        </w:rPr>
        <w:t>.no</w:t>
      </w:r>
      <w:r w:rsidR="00A650CC">
        <w:rPr>
          <w:rFonts w:ascii="Arial" w:hAnsi="Arial" w:cs="Arial"/>
          <w:sz w:val="18"/>
          <w:szCs w:val="18"/>
          <w:lang w:val="nb-NO"/>
        </w:rPr>
        <w:t>.</w:t>
      </w:r>
    </w:p>
    <w:p w14:paraId="62942325" w14:textId="77777777" w:rsidR="00A07558" w:rsidRPr="00A650CC" w:rsidRDefault="00A07558" w:rsidP="004F5F8F">
      <w:pPr>
        <w:rPr>
          <w:rFonts w:ascii="Arial" w:hAnsi="Arial" w:cs="Arial"/>
          <w:bCs/>
          <w:sz w:val="18"/>
          <w:szCs w:val="18"/>
          <w:lang w:val="nb-NO"/>
        </w:rPr>
      </w:pPr>
    </w:p>
    <w:p w14:paraId="681533F5" w14:textId="77777777" w:rsidR="00B90121" w:rsidRPr="00A650CC" w:rsidRDefault="00B90121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9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268"/>
        <w:gridCol w:w="2126"/>
        <w:gridCol w:w="2468"/>
      </w:tblGrid>
      <w:tr w:rsidR="008E499F" w:rsidRPr="004538AB" w14:paraId="44EB9EDB" w14:textId="77777777" w:rsidTr="00A07558">
        <w:trPr>
          <w:gridAfter w:val="3"/>
          <w:wAfter w:w="6862" w:type="dxa"/>
          <w:trHeight w:val="242"/>
        </w:trPr>
        <w:tc>
          <w:tcPr>
            <w:tcW w:w="2660" w:type="dxa"/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10771EF7" w14:textId="77777777" w:rsidR="008E499F" w:rsidRPr="004538AB" w:rsidRDefault="00A07558" w:rsidP="008E499F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KONKURRANSE</w:t>
            </w:r>
            <w:r w:rsidR="008E499F" w:rsidRPr="004538AB"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DATA</w:t>
            </w:r>
          </w:p>
        </w:tc>
      </w:tr>
      <w:tr w:rsidR="004F5F8F" w:rsidRPr="004538AB" w14:paraId="3ABF2B03" w14:textId="77777777" w:rsidTr="004F5F8F">
        <w:tc>
          <w:tcPr>
            <w:tcW w:w="2660" w:type="dxa"/>
            <w:tcMar>
              <w:top w:w="85" w:type="dxa"/>
              <w:bottom w:w="85" w:type="dxa"/>
            </w:tcMar>
          </w:tcPr>
          <w:p w14:paraId="1E3A0915" w14:textId="77777777" w:rsidR="004F5F8F" w:rsidRPr="004538AB" w:rsidRDefault="004F5F8F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Konkurranse</w: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t>navn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2" w:space="0" w:color="auto"/>
            </w:tcBorders>
            <w:tcMar>
              <w:top w:w="85" w:type="dxa"/>
              <w:bottom w:w="85" w:type="dxa"/>
            </w:tcMar>
          </w:tcPr>
          <w:p w14:paraId="337B3615" w14:textId="77777777" w:rsidR="004F5F8F" w:rsidRPr="004538AB" w:rsidRDefault="004F5F8F" w:rsidP="004F5F8F">
            <w:pPr>
              <w:tabs>
                <w:tab w:val="left" w:pos="1155"/>
              </w:tabs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bookmarkStart w:id="0" w:name="Tekst1"/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  <w:bookmarkEnd w:id="0"/>
            <w:r>
              <w:rPr>
                <w:rFonts w:ascii="Arial" w:hAnsi="Arial" w:cs="Arial"/>
                <w:sz w:val="22"/>
                <w:szCs w:val="22"/>
                <w:lang w:val="nb-NO"/>
              </w:rPr>
              <w:tab/>
            </w:r>
          </w:p>
        </w:tc>
        <w:tc>
          <w:tcPr>
            <w:tcW w:w="2126" w:type="dxa"/>
            <w:tcBorders>
              <w:top w:val="single" w:sz="12" w:space="0" w:color="auto"/>
              <w:bottom w:val="single" w:sz="2" w:space="0" w:color="auto"/>
            </w:tcBorders>
          </w:tcPr>
          <w:p w14:paraId="18D69A19" w14:textId="77777777" w:rsidR="004F5F8F" w:rsidRPr="004538AB" w:rsidRDefault="004F5F8F" w:rsidP="004F5F8F">
            <w:pPr>
              <w:tabs>
                <w:tab w:val="left" w:pos="1155"/>
              </w:tabs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Gren.</w:t>
            </w:r>
          </w:p>
        </w:tc>
        <w:tc>
          <w:tcPr>
            <w:tcW w:w="2468" w:type="dxa"/>
            <w:tcBorders>
              <w:top w:val="single" w:sz="12" w:space="0" w:color="auto"/>
              <w:bottom w:val="single" w:sz="2" w:space="0" w:color="auto"/>
            </w:tcBorders>
          </w:tcPr>
          <w:p w14:paraId="7BE27C15" w14:textId="77777777" w:rsidR="004F5F8F" w:rsidRPr="004538AB" w:rsidRDefault="004F5F8F" w:rsidP="004F5F8F">
            <w:pPr>
              <w:tabs>
                <w:tab w:val="left" w:pos="1155"/>
              </w:tabs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</w:p>
        </w:tc>
      </w:tr>
      <w:tr w:rsidR="00A07558" w:rsidRPr="004538AB" w14:paraId="6061BAB5" w14:textId="77777777" w:rsidTr="004F5F8F">
        <w:tc>
          <w:tcPr>
            <w:tcW w:w="2660" w:type="dxa"/>
            <w:tcMar>
              <w:top w:w="85" w:type="dxa"/>
              <w:bottom w:w="85" w:type="dxa"/>
            </w:tcMar>
          </w:tcPr>
          <w:p w14:paraId="52E1F5D2" w14:textId="77777777" w:rsidR="003F2193" w:rsidRPr="004538AB" w:rsidRDefault="00A07558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Konkurransestatus</w:t>
            </w:r>
          </w:p>
        </w:tc>
        <w:tc>
          <w:tcPr>
            <w:tcW w:w="2268" w:type="dxa"/>
            <w:tcBorders>
              <w:top w:val="single" w:sz="2" w:space="0" w:color="auto"/>
            </w:tcBorders>
            <w:tcMar>
              <w:top w:w="85" w:type="dxa"/>
              <w:bottom w:w="85" w:type="dxa"/>
            </w:tcMar>
          </w:tcPr>
          <w:p w14:paraId="41A04A10" w14:textId="77777777" w:rsidR="003F2193" w:rsidRPr="004538AB" w:rsidRDefault="003F2193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3"/>
                  <w:enabled/>
                  <w:calcOnExit w:val="0"/>
                  <w:helpText w:type="text" w:val="Norgesmesterskap, Norges Cup, Krets/regionsmesterskap, Åpent løp, Begrenset løp, Internasjonalt løp (FIM eller UEM approbert)."/>
                  <w:statusText w:type="text" w:val="Trykk F1 for å få hjelp med utfyllingen av dette feltet."/>
                  <w:textInput/>
                </w:ffData>
              </w:fldChar>
            </w:r>
            <w:bookmarkStart w:id="1" w:name="Tekst3"/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  <w:bookmarkEnd w:id="1"/>
          </w:p>
        </w:tc>
        <w:tc>
          <w:tcPr>
            <w:tcW w:w="2126" w:type="dxa"/>
            <w:tcBorders>
              <w:top w:val="single" w:sz="2" w:space="0" w:color="auto"/>
            </w:tcBorders>
          </w:tcPr>
          <w:p w14:paraId="3D461A4F" w14:textId="77777777" w:rsidR="003F2193" w:rsidRPr="004538AB" w:rsidRDefault="00A07558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Konkurranse</w:t>
            </w:r>
            <w:r w:rsidR="003F2193"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t>dato</w:t>
            </w:r>
          </w:p>
        </w:tc>
        <w:tc>
          <w:tcPr>
            <w:tcW w:w="2468" w:type="dxa"/>
            <w:tcBorders>
              <w:top w:val="single" w:sz="2" w:space="0" w:color="auto"/>
            </w:tcBorders>
          </w:tcPr>
          <w:p w14:paraId="456C2204" w14:textId="77777777" w:rsidR="003F2193" w:rsidRPr="004538AB" w:rsidRDefault="003F2193" w:rsidP="008E499F">
            <w:pPr>
              <w:rPr>
                <w:rFonts w:ascii="Arial" w:hAnsi="Arial" w:cs="Arial"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begin">
                <w:ffData>
                  <w:name w:val="Tekst80"/>
                  <w:enabled/>
                  <w:calcOnExit w:val="0"/>
                  <w:helpText w:type="text" w:val="Format: DD.MM.ÅÅÅÅ"/>
                  <w:statusText w:type="text" w:val="TRYKK F1 FOR HJELP"/>
                  <w:textInput>
                    <w:type w:val="date"/>
                    <w:format w:val="dd.MM.yyyy"/>
                  </w:textInput>
                </w:ffData>
              </w:fldChar>
            </w:r>
            <w:bookmarkStart w:id="2" w:name="Tekst80"/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end"/>
            </w:r>
            <w:bookmarkEnd w:id="2"/>
          </w:p>
        </w:tc>
      </w:tr>
      <w:tr w:rsidR="00A07558" w:rsidRPr="004538AB" w14:paraId="5B9346A4" w14:textId="77777777" w:rsidTr="004F5F8F">
        <w:tc>
          <w:tcPr>
            <w:tcW w:w="2660" w:type="dxa"/>
            <w:tcMar>
              <w:top w:w="85" w:type="dxa"/>
              <w:bottom w:w="85" w:type="dxa"/>
            </w:tcMar>
          </w:tcPr>
          <w:p w14:paraId="2044A7FE" w14:textId="77777777" w:rsidR="00C71BD1" w:rsidRPr="004538AB" w:rsidRDefault="00A07558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Konkurranse</w:t>
            </w:r>
            <w:r w:rsidR="008E0C08"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t>sted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04ED86E1" w14:textId="77777777" w:rsidR="00C71BD1" w:rsidRPr="004538AB" w:rsidRDefault="00C71BD1" w:rsidP="008E499F">
            <w:pPr>
              <w:rPr>
                <w:rFonts w:ascii="Arial" w:hAnsi="Arial" w:cs="Arial"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3" w:name="Tekst5"/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="00EF097E"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="00EF097E"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="00EF097E"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="00EF097E"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="00EF097E"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  <w:bookmarkEnd w:id="3"/>
          </w:p>
        </w:tc>
        <w:tc>
          <w:tcPr>
            <w:tcW w:w="2126" w:type="dxa"/>
          </w:tcPr>
          <w:p w14:paraId="275C23C8" w14:textId="77777777" w:rsidR="00C71BD1" w:rsidRPr="004538AB" w:rsidRDefault="008E0C08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t>Arrangørklubb</w:t>
            </w:r>
          </w:p>
        </w:tc>
        <w:tc>
          <w:tcPr>
            <w:tcW w:w="2468" w:type="dxa"/>
          </w:tcPr>
          <w:p w14:paraId="14D5726C" w14:textId="77777777" w:rsidR="00C71BD1" w:rsidRPr="004538AB" w:rsidRDefault="00C71BD1" w:rsidP="008E499F">
            <w:pPr>
              <w:rPr>
                <w:rFonts w:ascii="Arial" w:hAnsi="Arial" w:cs="Arial"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4" w:name="Tekst8"/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  <w:bookmarkEnd w:id="4"/>
          </w:p>
        </w:tc>
      </w:tr>
      <w:tr w:rsidR="004F5F8F" w:rsidRPr="004538AB" w14:paraId="4268763A" w14:textId="77777777" w:rsidTr="004F5F8F">
        <w:tc>
          <w:tcPr>
            <w:tcW w:w="2660" w:type="dxa"/>
            <w:tcMar>
              <w:top w:w="85" w:type="dxa"/>
              <w:bottom w:w="85" w:type="dxa"/>
            </w:tcMar>
          </w:tcPr>
          <w:p w14:paraId="3C09DE44" w14:textId="77777777" w:rsidR="004F5F8F" w:rsidRDefault="004F5F8F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Kontaktperson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61A0A4A0" w14:textId="77777777" w:rsidR="004F5F8F" w:rsidRPr="004538AB" w:rsidRDefault="004F5F8F" w:rsidP="008E499F">
            <w:pPr>
              <w:rPr>
                <w:rFonts w:ascii="Arial" w:hAnsi="Arial" w:cs="Arial"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</w:p>
        </w:tc>
        <w:tc>
          <w:tcPr>
            <w:tcW w:w="2126" w:type="dxa"/>
          </w:tcPr>
          <w:p w14:paraId="6AD88ABA" w14:textId="77777777" w:rsidR="004F5F8F" w:rsidRPr="004538AB" w:rsidRDefault="004F5F8F" w:rsidP="008E499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E-post:</w:t>
            </w:r>
          </w:p>
        </w:tc>
        <w:tc>
          <w:tcPr>
            <w:tcW w:w="2468" w:type="dxa"/>
          </w:tcPr>
          <w:p w14:paraId="104F0466" w14:textId="77777777" w:rsidR="004F5F8F" w:rsidRPr="004538AB" w:rsidRDefault="004F5F8F" w:rsidP="008E499F">
            <w:pPr>
              <w:rPr>
                <w:rFonts w:ascii="Arial" w:hAnsi="Arial" w:cs="Arial"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sz w:val="22"/>
                <w:szCs w:val="22"/>
                <w:lang w:val="nb-NO"/>
              </w:rPr>
              <w:fldChar w:fldCharType="end"/>
            </w:r>
          </w:p>
        </w:tc>
      </w:tr>
    </w:tbl>
    <w:p w14:paraId="3C8C5940" w14:textId="77777777" w:rsidR="008E499F" w:rsidRDefault="008E499F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161"/>
        <w:gridCol w:w="2161"/>
        <w:gridCol w:w="2162"/>
      </w:tblGrid>
      <w:tr w:rsidR="008E499F" w:rsidRPr="004538AB" w14:paraId="54E17DAA" w14:textId="77777777" w:rsidTr="00B531CC">
        <w:trPr>
          <w:gridAfter w:val="3"/>
          <w:wAfter w:w="6484" w:type="dxa"/>
        </w:trPr>
        <w:tc>
          <w:tcPr>
            <w:tcW w:w="28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6F48BF58" w14:textId="77777777" w:rsidR="008E499F" w:rsidRPr="004538AB" w:rsidRDefault="003F2193" w:rsidP="00D82A89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FUNKSJONÆRER</w:t>
            </w:r>
          </w:p>
        </w:tc>
      </w:tr>
      <w:tr w:rsidR="00CB497E" w:rsidRPr="004538AB" w14:paraId="23888298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99ED5C5" w14:textId="77777777" w:rsidR="00CB497E" w:rsidRPr="004538AB" w:rsidRDefault="00CB497E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Stevneleder: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D7BDFCE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59143" w14:textId="77777777" w:rsidR="00CB497E" w:rsidRPr="00C50EF9" w:rsidRDefault="004E725B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Telefonnummer: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E2B6B7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  <w:tr w:rsidR="00CB497E" w:rsidRPr="004538AB" w14:paraId="2F6AA31F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706BB37" w14:textId="77777777" w:rsidR="00CB497E" w:rsidRPr="004538AB" w:rsidRDefault="00CB497E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t>Jur</w:t>
            </w: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yleder: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848F715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bookmarkStart w:id="5" w:name="Tekst82"/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  <w:bookmarkEnd w:id="5"/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3BD31E" w14:textId="77777777" w:rsidR="00CB497E" w:rsidRPr="00C50EF9" w:rsidRDefault="004E725B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Telefonnummer: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1F14B7" w14:textId="77777777" w:rsidR="00CB497E" w:rsidRPr="004538AB" w:rsidRDefault="00CB497E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  <w:tr w:rsidR="001E2A0D" w:rsidRPr="004538AB" w14:paraId="7286BCF3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900B2A8" w14:textId="77777777" w:rsidR="001E2A0D" w:rsidRDefault="001E2A0D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Dommer</w:t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AD29B12" w14:textId="77777777" w:rsidR="001E2A0D" w:rsidRPr="004538AB" w:rsidRDefault="001E2A0D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3B252" w14:textId="77777777" w:rsidR="001E2A0D" w:rsidRDefault="001E2A0D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 xml:space="preserve">Telefonnummer: </w:t>
            </w:r>
          </w:p>
        </w:tc>
        <w:tc>
          <w:tcPr>
            <w:tcW w:w="21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CB0C7" w14:textId="77777777" w:rsidR="001E2A0D" w:rsidRPr="004538AB" w:rsidRDefault="001E2A0D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  <w:tr w:rsidR="00CB497E" w:rsidRPr="004538AB" w14:paraId="5EBBB13E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60B9D61" w14:textId="77777777" w:rsidR="00CB497E" w:rsidRPr="004538AB" w:rsidRDefault="00CB497E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Førerrepresentant 1</w:t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6A169AD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601114" w14:textId="77777777" w:rsidR="00CB497E" w:rsidRPr="004538AB" w:rsidRDefault="004E725B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Telefonnummer:</w:t>
            </w:r>
          </w:p>
        </w:tc>
        <w:tc>
          <w:tcPr>
            <w:tcW w:w="21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7BF039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  <w:tr w:rsidR="00CB497E" w:rsidRPr="004538AB" w14:paraId="264163C8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18B7EFF" w14:textId="77777777" w:rsidR="00CB497E" w:rsidRPr="004538AB" w:rsidRDefault="00CB497E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Førerrepresentant 2</w:t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F93F6EC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747FFF" w14:textId="77777777" w:rsidR="00CB497E" w:rsidRPr="004538AB" w:rsidRDefault="004E725B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Telefonnummer:</w:t>
            </w:r>
          </w:p>
        </w:tc>
        <w:tc>
          <w:tcPr>
            <w:tcW w:w="21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5F1F52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  <w:tr w:rsidR="00CB497E" w:rsidRPr="004538AB" w14:paraId="32865113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59DC513" w14:textId="77777777" w:rsidR="00CB497E" w:rsidRPr="004538AB" w:rsidRDefault="00CB497E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Tekn. kontrollant:</w:t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09E4671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011D0A" w14:textId="77777777" w:rsidR="00CB497E" w:rsidRPr="004538AB" w:rsidRDefault="004E725B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Telefonnummer:</w:t>
            </w:r>
          </w:p>
        </w:tc>
        <w:tc>
          <w:tcPr>
            <w:tcW w:w="21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C3E71E" w14:textId="77777777" w:rsidR="00CB497E" w:rsidRPr="004538AB" w:rsidRDefault="00CB497E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  <w:tr w:rsidR="004E725B" w:rsidRPr="004538AB" w14:paraId="2298D3B2" w14:textId="77777777" w:rsidTr="0026495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5E12463" w14:textId="77777777" w:rsidR="004E725B" w:rsidRDefault="004E725B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Miljøkontrollant</w:t>
            </w:r>
            <w:proofErr w:type="spellEnd"/>
            <w:r w:rsidR="001056C7">
              <w:rPr>
                <w:rFonts w:ascii="Arial" w:hAnsi="Arial" w:cs="Arial"/>
                <w:b/>
                <w:sz w:val="22"/>
                <w:szCs w:val="22"/>
                <w:lang w:val="nb-NO"/>
              </w:rPr>
              <w:t>:</w:t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93DC5AE" w14:textId="77777777" w:rsidR="004E725B" w:rsidRPr="004538AB" w:rsidRDefault="004E725B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  <w:tc>
          <w:tcPr>
            <w:tcW w:w="2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D56447" w14:textId="77777777" w:rsidR="004E725B" w:rsidRDefault="004E725B" w:rsidP="00CB497E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Telefonnummer:</w:t>
            </w:r>
          </w:p>
        </w:tc>
        <w:tc>
          <w:tcPr>
            <w:tcW w:w="21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74B6E3" w14:textId="77777777" w:rsidR="004E725B" w:rsidRPr="004538AB" w:rsidRDefault="004E725B" w:rsidP="00CB497E">
            <w:pPr>
              <w:rPr>
                <w:rFonts w:ascii="Arial" w:hAnsi="Arial" w:cs="Arial"/>
                <w:b/>
                <w:sz w:val="28"/>
                <w:szCs w:val="28"/>
                <w:lang w:val="nb-NO"/>
              </w:rPr>
            </w:pP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begin">
                <w:ffData>
                  <w:name w:val="Tekst82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8"/>
                <w:szCs w:val="28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8"/>
                <w:szCs w:val="28"/>
                <w:lang w:val="nb-NO"/>
              </w:rPr>
              <w:fldChar w:fldCharType="end"/>
            </w:r>
          </w:p>
        </w:tc>
      </w:tr>
    </w:tbl>
    <w:p w14:paraId="5BFE141A" w14:textId="77777777" w:rsidR="00735C51" w:rsidRDefault="00735C51" w:rsidP="008E499F">
      <w:pPr>
        <w:rPr>
          <w:rFonts w:ascii="Arial" w:hAnsi="Arial" w:cs="Arial"/>
          <w:sz w:val="18"/>
          <w:szCs w:val="18"/>
          <w:lang w:val="nb-NO"/>
        </w:rPr>
      </w:pPr>
    </w:p>
    <w:p w14:paraId="3D560B61" w14:textId="77777777" w:rsidR="004F5F8F" w:rsidRDefault="004F5F8F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3652"/>
        <w:gridCol w:w="2817"/>
        <w:gridCol w:w="2817"/>
      </w:tblGrid>
      <w:tr w:rsidR="00C618C9" w:rsidRPr="004538AB" w14:paraId="64F5B261" w14:textId="77777777" w:rsidTr="004F5F8F">
        <w:trPr>
          <w:gridAfter w:val="2"/>
          <w:wAfter w:w="5634" w:type="dxa"/>
        </w:trPr>
        <w:tc>
          <w:tcPr>
            <w:tcW w:w="365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28FF4B3A" w14:textId="77777777" w:rsidR="00C618C9" w:rsidRPr="004538AB" w:rsidRDefault="004F5F8F" w:rsidP="004F5F8F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 xml:space="preserve">KLASSER </w:t>
            </w:r>
          </w:p>
        </w:tc>
      </w:tr>
      <w:tr w:rsidR="004F5F8F" w:rsidRPr="004538AB" w14:paraId="5992BB0E" w14:textId="77777777" w:rsidTr="004F5F8F">
        <w:tc>
          <w:tcPr>
            <w:tcW w:w="3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0C929ED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Klasse(r):</w:t>
            </w: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05A3827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Påmeldingsavgift</w:t>
            </w: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28D57C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Etteranmedlingsgebyr</w:t>
            </w:r>
            <w:proofErr w:type="spellEnd"/>
          </w:p>
        </w:tc>
      </w:tr>
      <w:tr w:rsidR="004F5F8F" w:rsidRPr="004538AB" w14:paraId="4F49823E" w14:textId="77777777" w:rsidTr="004F5F8F">
        <w:tc>
          <w:tcPr>
            <w:tcW w:w="3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D1EFB79" w14:textId="77777777" w:rsidR="004F5F8F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begin">
                <w:ffData>
                  <w:name w:val="Tekst71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end"/>
            </w: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8A246AB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begin">
                <w:ffData>
                  <w:name w:val="Tekst71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end"/>
            </w: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7DF5BF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begin">
                <w:ffData>
                  <w:name w:val="Tekst71"/>
                  <w:enabled/>
                  <w:calcOnExit w:val="0"/>
                  <w:textInput/>
                </w:ffData>
              </w:fldCha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instrText xml:space="preserve"> FORMTEXT </w:instrTex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separate"/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noProof/>
                <w:sz w:val="22"/>
                <w:szCs w:val="22"/>
                <w:lang w:val="nb-NO"/>
              </w:rPr>
              <w:t> </w:t>
            </w:r>
            <w:r w:rsidRPr="004538AB">
              <w:rPr>
                <w:rFonts w:ascii="Arial" w:hAnsi="Arial" w:cs="Arial"/>
                <w:b/>
                <w:sz w:val="22"/>
                <w:szCs w:val="22"/>
                <w:lang w:val="nb-NO"/>
              </w:rPr>
              <w:fldChar w:fldCharType="end"/>
            </w:r>
          </w:p>
        </w:tc>
      </w:tr>
      <w:tr w:rsidR="004F5F8F" w:rsidRPr="004538AB" w14:paraId="04F87289" w14:textId="77777777" w:rsidTr="004F5F8F">
        <w:tc>
          <w:tcPr>
            <w:tcW w:w="3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21666E7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07698B7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D746E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</w:tr>
      <w:tr w:rsidR="004F5F8F" w:rsidRPr="004538AB" w14:paraId="7D5F9F44" w14:textId="77777777" w:rsidTr="004F5F8F">
        <w:tc>
          <w:tcPr>
            <w:tcW w:w="3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A4EABB0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71D6870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C60EF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</w:tr>
      <w:tr w:rsidR="004F5F8F" w:rsidRPr="004538AB" w14:paraId="136CADDB" w14:textId="77777777" w:rsidTr="004F5F8F">
        <w:tc>
          <w:tcPr>
            <w:tcW w:w="3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86DE9DD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BB1AE5C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7AC88D" w14:textId="77777777" w:rsidR="004F5F8F" w:rsidRPr="004538AB" w:rsidRDefault="004F5F8F" w:rsidP="004F5F8F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</w:p>
        </w:tc>
      </w:tr>
    </w:tbl>
    <w:p w14:paraId="4B565BDC" w14:textId="77777777" w:rsidR="00D82A89" w:rsidRDefault="00B531CC" w:rsidP="008E499F">
      <w:pPr>
        <w:rPr>
          <w:rFonts w:ascii="Arial" w:hAnsi="Arial" w:cs="Arial"/>
          <w:sz w:val="18"/>
          <w:szCs w:val="18"/>
          <w:lang w:val="nb-NO"/>
        </w:rPr>
      </w:pPr>
      <w:r>
        <w:rPr>
          <w:rFonts w:ascii="Arial" w:hAnsi="Arial" w:cs="Arial"/>
          <w:sz w:val="18"/>
          <w:szCs w:val="18"/>
          <w:lang w:val="nb-NO"/>
        </w:rPr>
        <w:br w:type="page"/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3503"/>
        <w:gridCol w:w="5783"/>
      </w:tblGrid>
      <w:tr w:rsidR="00E558CB" w:rsidRPr="004538AB" w14:paraId="17CE081D" w14:textId="77777777" w:rsidTr="00E558CB">
        <w:trPr>
          <w:gridAfter w:val="1"/>
          <w:wAfter w:w="5783" w:type="dxa"/>
        </w:trPr>
        <w:tc>
          <w:tcPr>
            <w:tcW w:w="35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4B0EF4B1" w14:textId="77777777" w:rsidR="00E558CB" w:rsidRPr="004538AB" w:rsidRDefault="004F5F8F" w:rsidP="00B531CC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PÅMELDING</w:t>
            </w:r>
          </w:p>
        </w:tc>
      </w:tr>
      <w:tr w:rsidR="00CB497E" w:rsidRPr="004538AB" w14:paraId="08E80B0E" w14:textId="77777777" w:rsidTr="005F21FC">
        <w:tc>
          <w:tcPr>
            <w:tcW w:w="3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61A03E5" w14:textId="77777777" w:rsidR="00CB497E" w:rsidRDefault="00CB497E" w:rsidP="00B531CC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Nettside:</w:t>
            </w:r>
          </w:p>
        </w:tc>
        <w:tc>
          <w:tcPr>
            <w:tcW w:w="57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F144D58" w14:textId="77777777" w:rsidR="00CB497E" w:rsidRPr="00E558CB" w:rsidRDefault="00CB497E" w:rsidP="00B531C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</w:p>
        </w:tc>
      </w:tr>
      <w:tr w:rsidR="004F5F8F" w:rsidRPr="004538AB" w14:paraId="344E77F3" w14:textId="77777777" w:rsidTr="005F21FC">
        <w:tc>
          <w:tcPr>
            <w:tcW w:w="3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8FCC2A5" w14:textId="77777777" w:rsidR="004F5F8F" w:rsidRPr="004538AB" w:rsidRDefault="004F5F8F" w:rsidP="00B531CC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Påmelding åpner:</w:t>
            </w:r>
          </w:p>
        </w:tc>
        <w:tc>
          <w:tcPr>
            <w:tcW w:w="57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3C41460" w14:textId="77777777" w:rsidR="004F5F8F" w:rsidRPr="00E558CB" w:rsidRDefault="004F5F8F" w:rsidP="00B531C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</w:p>
        </w:tc>
      </w:tr>
      <w:tr w:rsidR="004F5F8F" w:rsidRPr="004538AB" w14:paraId="59390F73" w14:textId="77777777" w:rsidTr="005F21FC">
        <w:tc>
          <w:tcPr>
            <w:tcW w:w="3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15C6D49" w14:textId="77777777" w:rsidR="004F5F8F" w:rsidRDefault="004F5F8F" w:rsidP="00B531CC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Etteranmelding gjelder fra:</w:t>
            </w:r>
          </w:p>
        </w:tc>
        <w:tc>
          <w:tcPr>
            <w:tcW w:w="57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1D9525A" w14:textId="77777777" w:rsidR="004F5F8F" w:rsidRPr="00E558CB" w:rsidRDefault="004F5F8F" w:rsidP="00B531C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</w:p>
        </w:tc>
      </w:tr>
      <w:tr w:rsidR="004F5F8F" w:rsidRPr="004538AB" w14:paraId="02A97820" w14:textId="77777777" w:rsidTr="005F21FC">
        <w:tc>
          <w:tcPr>
            <w:tcW w:w="3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D1296ED" w14:textId="77777777" w:rsidR="004F5F8F" w:rsidRDefault="004F5F8F" w:rsidP="00B531CC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Påmelding stenger:</w:t>
            </w:r>
          </w:p>
        </w:tc>
        <w:tc>
          <w:tcPr>
            <w:tcW w:w="57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D34EE5E" w14:textId="77777777" w:rsidR="004F5F8F" w:rsidRPr="00E558CB" w:rsidRDefault="004F5F8F" w:rsidP="00B531C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</w:p>
        </w:tc>
      </w:tr>
      <w:tr w:rsidR="004F5F8F" w:rsidRPr="004538AB" w14:paraId="44D4C99D" w14:textId="77777777" w:rsidTr="005F21FC">
        <w:tc>
          <w:tcPr>
            <w:tcW w:w="3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A720D49" w14:textId="77777777" w:rsidR="004F5F8F" w:rsidRDefault="004F5F8F" w:rsidP="00B531CC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Avbudsfrist</w:t>
            </w:r>
          </w:p>
        </w:tc>
        <w:tc>
          <w:tcPr>
            <w:tcW w:w="57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4748310" w14:textId="77777777" w:rsidR="004F5F8F" w:rsidRPr="00E558CB" w:rsidRDefault="004F5F8F" w:rsidP="00B531C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</w:p>
        </w:tc>
      </w:tr>
    </w:tbl>
    <w:p w14:paraId="32476CD8" w14:textId="77777777" w:rsidR="004221CA" w:rsidRDefault="004221CA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B531CC" w:rsidRPr="004538AB" w14:paraId="77CE6194" w14:textId="77777777" w:rsidTr="00B531CC">
        <w:tc>
          <w:tcPr>
            <w:tcW w:w="928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79276804" w14:textId="77777777" w:rsidR="00B531CC" w:rsidRPr="004538AB" w:rsidRDefault="004F5F8F" w:rsidP="00B531CC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Tidsplan</w:t>
            </w:r>
          </w:p>
        </w:tc>
      </w:tr>
      <w:tr w:rsidR="00B531CC" w:rsidRPr="00E558CB" w14:paraId="78D1F58F" w14:textId="77777777" w:rsidTr="00B531CC">
        <w:tc>
          <w:tcPr>
            <w:tcW w:w="9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3825BFB" w14:textId="77777777" w:rsidR="004F5F8F" w:rsidRDefault="004F5F8F" w:rsidP="00B531CC">
            <w:p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 w:rsidRPr="004F5F8F"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Fylles inn her eller legges som eget vedlegg.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 xml:space="preserve"> En tidsplan skal/bør inneholde: </w:t>
            </w:r>
          </w:p>
          <w:p w14:paraId="7B0F97B4" w14:textId="77777777" w:rsid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Depot åpner</w:t>
            </w:r>
          </w:p>
          <w:p w14:paraId="203BC755" w14:textId="77777777" w:rsid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Innsjekk</w:t>
            </w:r>
          </w:p>
          <w:p w14:paraId="305AD3EF" w14:textId="77777777" w:rsid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Teknisk kontroll</w:t>
            </w:r>
          </w:p>
          <w:p w14:paraId="27813950" w14:textId="77777777" w:rsid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Førermøte</w:t>
            </w:r>
          </w:p>
          <w:p w14:paraId="23808276" w14:textId="77777777" w:rsid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Jurymøte</w:t>
            </w:r>
          </w:p>
          <w:p w14:paraId="1419BEE3" w14:textId="77777777" w:rsid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Første start / heatskjema</w:t>
            </w:r>
          </w:p>
          <w:p w14:paraId="3ABCD206" w14:textId="77777777" w:rsidR="004F5F8F" w:rsidRPr="004F5F8F" w:rsidRDefault="004F5F8F" w:rsidP="004F5F8F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nb-NO"/>
              </w:rPr>
              <w:t>premieutdeling</w:t>
            </w:r>
          </w:p>
        </w:tc>
      </w:tr>
    </w:tbl>
    <w:p w14:paraId="29C676CC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B531CC" w:rsidRPr="004538AB" w14:paraId="43DBAE37" w14:textId="77777777" w:rsidTr="00B531CC">
        <w:tc>
          <w:tcPr>
            <w:tcW w:w="928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3DC82FB9" w14:textId="77777777" w:rsidR="00B531CC" w:rsidRPr="004538AB" w:rsidRDefault="004F5F8F" w:rsidP="00B531CC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Særskilte regler for arrangement</w:t>
            </w:r>
          </w:p>
        </w:tc>
      </w:tr>
      <w:tr w:rsidR="00B531CC" w:rsidRPr="00E558CB" w14:paraId="59CFDE60" w14:textId="77777777" w:rsidTr="00B531CC">
        <w:tc>
          <w:tcPr>
            <w:tcW w:w="9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DB73DEF" w14:textId="77777777" w:rsidR="00B531CC" w:rsidRPr="00E558CB" w:rsidRDefault="004F5549" w:rsidP="00B531C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For eksempel sp</w:t>
            </w:r>
            <w:r w:rsidR="004F5F8F">
              <w:rPr>
                <w:rFonts w:ascii="Arial" w:hAnsi="Arial" w:cs="Arial"/>
                <w:bCs/>
                <w:sz w:val="22"/>
                <w:szCs w:val="22"/>
                <w:lang w:val="nb-NO"/>
              </w:rPr>
              <w:t>esifik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k</w:t>
            </w:r>
            <w:r w:rsidR="004F5F8F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e regler </w:t>
            </w:r>
            <w:r w:rsidR="008D5DF3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som ikke er nevnt i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spesialreglementet </w:t>
            </w:r>
            <w:r w:rsidR="004F5F8F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/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kriterier for begrenset deltakelse / minstekrav til deltakelse før avlysning / </w:t>
            </w:r>
            <w:r w:rsidR="004F5F8F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pålegg /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d</w:t>
            </w:r>
            <w:r w:rsidR="004F5F8F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epotforhold /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r</w:t>
            </w:r>
            <w:r w:rsidR="004F5F8F">
              <w:rPr>
                <w:rFonts w:ascii="Arial" w:hAnsi="Arial" w:cs="Arial"/>
                <w:bCs/>
                <w:sz w:val="22"/>
                <w:szCs w:val="22"/>
                <w:lang w:val="nb-NO"/>
              </w:rPr>
              <w:t>eservedato for konkurranse</w:t>
            </w:r>
            <w:r w:rsidR="008D5DF3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="00112F46">
              <w:rPr>
                <w:rFonts w:ascii="Arial" w:hAnsi="Arial" w:cs="Arial"/>
                <w:bCs/>
                <w:sz w:val="22"/>
                <w:szCs w:val="22"/>
                <w:lang w:val="nb-NO"/>
              </w:rPr>
              <w:t>osv.</w:t>
            </w:r>
            <w:r w:rsidR="008D5DF3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</w:p>
        </w:tc>
      </w:tr>
    </w:tbl>
    <w:p w14:paraId="1692FFF0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p w14:paraId="207165B8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p w14:paraId="3957FAEB" w14:textId="77777777" w:rsidR="004F5F8F" w:rsidRDefault="004F5F8F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9286"/>
      </w:tblGrid>
      <w:tr w:rsidR="004F5F8F" w:rsidRPr="004538AB" w14:paraId="1ADF2103" w14:textId="77777777" w:rsidTr="005F21FC">
        <w:tc>
          <w:tcPr>
            <w:tcW w:w="928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7F41D040" w14:textId="77777777" w:rsidR="004F5F8F" w:rsidRPr="004538AB" w:rsidRDefault="008D5DF3" w:rsidP="005F21FC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Annen</w:t>
            </w:r>
            <w:r w:rsidR="004F5F8F"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 xml:space="preserve"> informasjon</w:t>
            </w:r>
          </w:p>
        </w:tc>
      </w:tr>
      <w:tr w:rsidR="004F5F8F" w:rsidRPr="00E558CB" w14:paraId="57127839" w14:textId="77777777" w:rsidTr="005F21FC">
        <w:tc>
          <w:tcPr>
            <w:tcW w:w="9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D022A02" w14:textId="77777777" w:rsidR="004F5F8F" w:rsidRPr="00E558CB" w:rsidRDefault="004F5549" w:rsidP="005F21FC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For eksempel v</w:t>
            </w:r>
            <w:r w:rsidR="008D5DF3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egbeskrivelse (eventuelle koordinater) /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f</w:t>
            </w:r>
            <w:r w:rsidR="008D5DF3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orslag til overnattingsteder /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annen nyttig informasjon </w:t>
            </w:r>
            <w:r w:rsidR="00112F46">
              <w:rPr>
                <w:rFonts w:ascii="Arial" w:hAnsi="Arial" w:cs="Arial"/>
                <w:bCs/>
                <w:sz w:val="22"/>
                <w:szCs w:val="22"/>
                <w:lang w:val="nb-NO"/>
              </w:rPr>
              <w:t>osv.</w:t>
            </w:r>
          </w:p>
        </w:tc>
      </w:tr>
    </w:tbl>
    <w:p w14:paraId="7A9B1951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p w14:paraId="2B2726DF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p w14:paraId="180B08F7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p w14:paraId="7A6397EF" w14:textId="77777777" w:rsidR="00B531CC" w:rsidRDefault="00B531CC" w:rsidP="008E499F">
      <w:pPr>
        <w:rPr>
          <w:rFonts w:ascii="Arial" w:hAnsi="Arial" w:cs="Arial"/>
          <w:sz w:val="18"/>
          <w:szCs w:val="18"/>
          <w:lang w:val="nb-NO"/>
        </w:rPr>
      </w:pPr>
    </w:p>
    <w:p w14:paraId="59C8B278" w14:textId="77777777" w:rsidR="00E769BD" w:rsidRDefault="00E769BD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900"/>
        <w:gridCol w:w="3960"/>
      </w:tblGrid>
      <w:tr w:rsidR="004538AB" w:rsidRPr="00B531CC" w14:paraId="14143B5B" w14:textId="77777777" w:rsidTr="004538AB">
        <w:trPr>
          <w:trHeight w:val="545"/>
        </w:trPr>
        <w:tc>
          <w:tcPr>
            <w:tcW w:w="44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738F2C" w14:textId="77777777" w:rsidR="00E769BD" w:rsidRPr="004538AB" w:rsidRDefault="00E769BD" w:rsidP="004538AB">
            <w:pPr>
              <w:jc w:val="center"/>
              <w:rPr>
                <w:rFonts w:ascii="Arial" w:hAnsi="Arial" w:cs="Arial"/>
                <w:sz w:val="22"/>
                <w:szCs w:val="22"/>
                <w:lang w:val="nb-NO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83BD7" w14:textId="77777777" w:rsidR="00E769BD" w:rsidRPr="004538AB" w:rsidRDefault="00E769BD" w:rsidP="004538AB">
            <w:pPr>
              <w:jc w:val="center"/>
              <w:rPr>
                <w:rFonts w:ascii="Arial" w:hAnsi="Arial" w:cs="Arial"/>
                <w:sz w:val="22"/>
                <w:szCs w:val="22"/>
                <w:lang w:val="nb-NO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C6B12" w14:textId="77777777" w:rsidR="00E769BD" w:rsidRPr="004538AB" w:rsidRDefault="00E769BD" w:rsidP="004538AB">
            <w:pPr>
              <w:jc w:val="right"/>
              <w:rPr>
                <w:rFonts w:ascii="Arial" w:hAnsi="Arial" w:cs="Arial"/>
                <w:sz w:val="22"/>
                <w:szCs w:val="22"/>
                <w:lang w:val="nb-NO"/>
              </w:rPr>
            </w:pPr>
          </w:p>
        </w:tc>
      </w:tr>
      <w:tr w:rsidR="004538AB" w:rsidRPr="004538AB" w14:paraId="09FABDE4" w14:textId="77777777" w:rsidTr="004538AB">
        <w:trPr>
          <w:trHeight w:val="345"/>
        </w:trPr>
        <w:tc>
          <w:tcPr>
            <w:tcW w:w="44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35C3CD" w14:textId="77777777" w:rsidR="00E769BD" w:rsidRPr="004538AB" w:rsidRDefault="00B531CC" w:rsidP="004538AB">
            <w:pPr>
              <w:jc w:val="center"/>
              <w:rPr>
                <w:rFonts w:ascii="Arial" w:hAnsi="Arial" w:cs="Arial"/>
                <w:sz w:val="18"/>
                <w:szCs w:val="18"/>
                <w:lang w:val="nb-NO"/>
              </w:rPr>
            </w:pPr>
            <w:r>
              <w:rPr>
                <w:rFonts w:ascii="Arial" w:hAnsi="Arial" w:cs="Arial"/>
                <w:sz w:val="18"/>
                <w:szCs w:val="18"/>
                <w:lang w:val="nb-NO"/>
              </w:rPr>
              <w:t>Sted, dato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57172" w14:textId="77777777" w:rsidR="00E769BD" w:rsidRPr="004538AB" w:rsidRDefault="00E769BD" w:rsidP="004538AB">
            <w:pPr>
              <w:jc w:val="center"/>
              <w:rPr>
                <w:rFonts w:ascii="Arial" w:hAnsi="Arial" w:cs="Arial"/>
                <w:sz w:val="18"/>
                <w:szCs w:val="18"/>
                <w:lang w:val="nb-NO"/>
              </w:rPr>
            </w:pP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9FDD5AB" w14:textId="77777777" w:rsidR="00E769BD" w:rsidRPr="004538AB" w:rsidRDefault="004F5F8F" w:rsidP="004538AB">
            <w:pPr>
              <w:jc w:val="center"/>
              <w:rPr>
                <w:rFonts w:ascii="Arial" w:hAnsi="Arial" w:cs="Arial"/>
                <w:sz w:val="18"/>
                <w:szCs w:val="18"/>
                <w:lang w:val="nb-NO"/>
              </w:rPr>
            </w:pPr>
            <w:r>
              <w:rPr>
                <w:rFonts w:ascii="Arial" w:hAnsi="Arial" w:cs="Arial"/>
                <w:sz w:val="18"/>
                <w:szCs w:val="18"/>
                <w:lang w:val="nb-NO"/>
              </w:rPr>
              <w:t>Stevneleders</w:t>
            </w:r>
            <w:r w:rsidR="00E769BD" w:rsidRPr="004538AB">
              <w:rPr>
                <w:rFonts w:ascii="Arial" w:hAnsi="Arial" w:cs="Arial"/>
                <w:sz w:val="18"/>
                <w:szCs w:val="18"/>
                <w:lang w:val="nb-NO"/>
              </w:rPr>
              <w:t xml:space="preserve"> underskrift</w:t>
            </w:r>
          </w:p>
        </w:tc>
      </w:tr>
    </w:tbl>
    <w:p w14:paraId="73539337" w14:textId="77777777" w:rsidR="00E769BD" w:rsidRDefault="00E769BD" w:rsidP="008E499F">
      <w:pPr>
        <w:rPr>
          <w:rFonts w:ascii="Arial" w:hAnsi="Arial" w:cs="Arial"/>
          <w:sz w:val="18"/>
          <w:szCs w:val="18"/>
          <w:lang w:val="nb-NO"/>
        </w:rPr>
      </w:pPr>
    </w:p>
    <w:p w14:paraId="68439871" w14:textId="77777777" w:rsidR="00CB497E" w:rsidRDefault="00CB497E">
      <w:r>
        <w:br w:type="page"/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796"/>
        <w:gridCol w:w="6490"/>
      </w:tblGrid>
      <w:tr w:rsidR="00CB497E" w:rsidRPr="004538AB" w14:paraId="1236803D" w14:textId="77777777" w:rsidTr="00EA07C4">
        <w:tc>
          <w:tcPr>
            <w:tcW w:w="928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08080"/>
            <w:tcMar>
              <w:top w:w="85" w:type="dxa"/>
              <w:bottom w:w="85" w:type="dxa"/>
            </w:tcMar>
            <w:vAlign w:val="center"/>
          </w:tcPr>
          <w:p w14:paraId="043C23CF" w14:textId="77777777" w:rsidR="00CB497E" w:rsidRPr="004538AB" w:rsidRDefault="00CB497E" w:rsidP="00EA07C4">
            <w:pP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  <w:lang w:val="nb-NO"/>
              </w:rPr>
              <w:t>Fylles ut av NMF:</w:t>
            </w:r>
          </w:p>
        </w:tc>
      </w:tr>
      <w:tr w:rsidR="00CB497E" w:rsidRPr="00E558CB" w14:paraId="38F4CECB" w14:textId="77777777" w:rsidTr="00CB497E">
        <w:tc>
          <w:tcPr>
            <w:tcW w:w="2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FE254F0" w14:textId="77777777" w:rsidR="00CB497E" w:rsidRPr="00CB497E" w:rsidRDefault="00CB497E" w:rsidP="00EA07C4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proofErr w:type="spellStart"/>
            <w:r w:rsidRPr="00CB497E">
              <w:rPr>
                <w:rFonts w:ascii="Arial" w:hAnsi="Arial" w:cs="Arial"/>
                <w:b/>
                <w:sz w:val="22"/>
                <w:szCs w:val="22"/>
                <w:lang w:val="nb-NO"/>
              </w:rPr>
              <w:t>Appelgebyr</w:t>
            </w:r>
            <w:proofErr w:type="spellEnd"/>
            <w:r w:rsidRPr="00CB497E">
              <w:rPr>
                <w:rFonts w:ascii="Arial" w:hAnsi="Arial" w:cs="Arial"/>
                <w:b/>
                <w:sz w:val="22"/>
                <w:szCs w:val="22"/>
                <w:lang w:val="nb-NO"/>
              </w:rPr>
              <w:t xml:space="preserve">: </w:t>
            </w:r>
          </w:p>
        </w:tc>
        <w:tc>
          <w:tcPr>
            <w:tcW w:w="6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E15E8B" w14:textId="77777777" w:rsidR="00CB497E" w:rsidRPr="00E558CB" w:rsidRDefault="00CB497E" w:rsidP="00EA07C4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I henhold til sanksjonsreglementet, kr. 5000,-</w:t>
            </w:r>
          </w:p>
        </w:tc>
      </w:tr>
      <w:tr w:rsidR="00CB497E" w:rsidRPr="00E558CB" w14:paraId="4FAB6246" w14:textId="77777777" w:rsidTr="00CB497E">
        <w:tc>
          <w:tcPr>
            <w:tcW w:w="2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2AE027C" w14:textId="77777777" w:rsidR="00CB497E" w:rsidRPr="00CB497E" w:rsidRDefault="00CB497E" w:rsidP="00EA07C4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CB497E">
              <w:rPr>
                <w:rFonts w:ascii="Arial" w:hAnsi="Arial" w:cs="Arial"/>
                <w:b/>
                <w:sz w:val="22"/>
                <w:szCs w:val="22"/>
                <w:lang w:val="nb-NO"/>
              </w:rPr>
              <w:t xml:space="preserve">Protest: </w:t>
            </w:r>
          </w:p>
        </w:tc>
        <w:tc>
          <w:tcPr>
            <w:tcW w:w="6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A2267E" w14:textId="77777777" w:rsidR="00CB497E" w:rsidRDefault="00CB497E" w:rsidP="00EA07C4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Frister ihht gjeldende regelverk. Protest gebyr 2000.- Ved teknisk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protest skal det i tillegg betales et depositum på kr 4000.- Depositum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skal dekke eventuelle kostnader ved en kontroll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>.</w:t>
            </w:r>
          </w:p>
        </w:tc>
      </w:tr>
      <w:tr w:rsidR="00CB497E" w:rsidRPr="00E558CB" w14:paraId="6CF01936" w14:textId="77777777" w:rsidTr="00CB497E">
        <w:tc>
          <w:tcPr>
            <w:tcW w:w="2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CE6019A" w14:textId="77777777" w:rsidR="00CB497E" w:rsidRPr="00CB497E" w:rsidRDefault="00CB497E" w:rsidP="00EA07C4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 w:rsidRPr="00CB497E">
              <w:rPr>
                <w:rFonts w:ascii="Arial" w:hAnsi="Arial" w:cs="Arial"/>
                <w:b/>
                <w:sz w:val="22"/>
                <w:szCs w:val="22"/>
                <w:lang w:val="nb-NO"/>
              </w:rPr>
              <w:t xml:space="preserve">Arrangementsforsikring: </w:t>
            </w:r>
          </w:p>
        </w:tc>
        <w:tc>
          <w:tcPr>
            <w:tcW w:w="6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D8598C" w14:textId="77777777" w:rsidR="00CB497E" w:rsidRDefault="00CB497E" w:rsidP="00EA07C4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I henhold til forskriftene skal alle motorsportarrangement i regi av klubb tilsluttet Norges Motorsportforbund være godkjent og forsikret.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Følgende arrangement er godkjent i henhold til gjeldende lovverk og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arrangementet er forsikret i henhold til reglene.</w:t>
            </w:r>
          </w:p>
        </w:tc>
      </w:tr>
      <w:tr w:rsidR="00CB497E" w:rsidRPr="00E558CB" w14:paraId="33611D70" w14:textId="77777777" w:rsidTr="00CB497E">
        <w:tc>
          <w:tcPr>
            <w:tcW w:w="2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2042626" w14:textId="77777777" w:rsidR="00CB497E" w:rsidRPr="00CB497E" w:rsidRDefault="00CB497E" w:rsidP="00EA07C4">
            <w:pPr>
              <w:rPr>
                <w:rFonts w:ascii="Arial" w:hAnsi="Arial" w:cs="Arial"/>
                <w:b/>
                <w:sz w:val="22"/>
                <w:szCs w:val="22"/>
                <w:lang w:val="nb-NO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nb-NO"/>
              </w:rPr>
              <w:t>Godkjenning:</w:t>
            </w:r>
          </w:p>
        </w:tc>
        <w:tc>
          <w:tcPr>
            <w:tcW w:w="6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3871A0" w14:textId="77777777" w:rsidR="00BC2C78" w:rsidRPr="00CB497E" w:rsidRDefault="00BC2C78" w:rsidP="00BC2C78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Denne konkurransen arrangeres i full overensstemmelse med</w:t>
            </w:r>
          </w:p>
          <w:p w14:paraId="046BB73C" w14:textId="77777777" w:rsidR="00CB497E" w:rsidRPr="00CB497E" w:rsidRDefault="00BC2C78" w:rsidP="00BC2C78">
            <w:pPr>
              <w:rPr>
                <w:rFonts w:ascii="Arial" w:hAnsi="Arial" w:cs="Arial"/>
                <w:bCs/>
                <w:sz w:val="22"/>
                <w:szCs w:val="22"/>
                <w:lang w:val="nb-NO"/>
              </w:rPr>
            </w:pP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internasjonale konkurransereglement (SC), 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Nasjonalt Motorsportreglement,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Spesialreglementet for gren,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NMFs</w:t>
            </w:r>
            <w:r>
              <w:rPr>
                <w:rFonts w:ascii="Arial" w:hAnsi="Arial" w:cs="Arial"/>
                <w:bCs/>
                <w:sz w:val="22"/>
                <w:szCs w:val="22"/>
                <w:lang w:val="nb-NO"/>
              </w:rPr>
              <w:t xml:space="preserve"> </w:t>
            </w:r>
            <w:r w:rsidRPr="00CB497E">
              <w:rPr>
                <w:rFonts w:ascii="Arial" w:hAnsi="Arial" w:cs="Arial"/>
                <w:bCs/>
                <w:sz w:val="22"/>
                <w:szCs w:val="22"/>
                <w:lang w:val="nb-NO"/>
              </w:rPr>
              <w:t>øvrige reglement og disse tilleggsregler som er godkjent av NMF.</w:t>
            </w:r>
          </w:p>
        </w:tc>
      </w:tr>
    </w:tbl>
    <w:p w14:paraId="2FB324B6" w14:textId="77777777" w:rsidR="00491F3F" w:rsidRDefault="00491F3F" w:rsidP="008E499F">
      <w:pPr>
        <w:rPr>
          <w:rFonts w:ascii="Arial" w:hAnsi="Arial" w:cs="Arial"/>
          <w:sz w:val="18"/>
          <w:szCs w:val="18"/>
          <w:lang w:val="nb-NO"/>
        </w:rPr>
      </w:pPr>
    </w:p>
    <w:p w14:paraId="0694177D" w14:textId="77777777" w:rsidR="00CB497E" w:rsidRDefault="00CB497E" w:rsidP="008E499F">
      <w:pPr>
        <w:rPr>
          <w:rFonts w:ascii="Arial" w:hAnsi="Arial" w:cs="Arial"/>
          <w:sz w:val="18"/>
          <w:szCs w:val="18"/>
          <w:lang w:val="nb-NO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900"/>
        <w:gridCol w:w="3960"/>
      </w:tblGrid>
      <w:tr w:rsidR="00CB497E" w:rsidRPr="00B531CC" w14:paraId="3A9D7C5F" w14:textId="77777777" w:rsidTr="00EA07C4">
        <w:trPr>
          <w:trHeight w:val="545"/>
        </w:trPr>
        <w:tc>
          <w:tcPr>
            <w:tcW w:w="44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55C0D1" w14:textId="77777777" w:rsidR="00CB497E" w:rsidRPr="004538AB" w:rsidRDefault="00CB497E" w:rsidP="00EA07C4">
            <w:pPr>
              <w:jc w:val="center"/>
              <w:rPr>
                <w:rFonts w:ascii="Arial" w:hAnsi="Arial" w:cs="Arial"/>
                <w:sz w:val="22"/>
                <w:szCs w:val="22"/>
                <w:lang w:val="nb-NO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30AC9" w14:textId="77777777" w:rsidR="00CB497E" w:rsidRPr="004538AB" w:rsidRDefault="00CB497E" w:rsidP="00EA07C4">
            <w:pPr>
              <w:jc w:val="center"/>
              <w:rPr>
                <w:rFonts w:ascii="Arial" w:hAnsi="Arial" w:cs="Arial"/>
                <w:sz w:val="22"/>
                <w:szCs w:val="22"/>
                <w:lang w:val="nb-NO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19A69" w14:textId="77777777" w:rsidR="00CB497E" w:rsidRPr="004538AB" w:rsidRDefault="00CB497E" w:rsidP="00EA07C4">
            <w:pPr>
              <w:jc w:val="right"/>
              <w:rPr>
                <w:rFonts w:ascii="Arial" w:hAnsi="Arial" w:cs="Arial"/>
                <w:sz w:val="22"/>
                <w:szCs w:val="22"/>
                <w:lang w:val="nb-NO"/>
              </w:rPr>
            </w:pPr>
          </w:p>
        </w:tc>
      </w:tr>
      <w:tr w:rsidR="00CB497E" w:rsidRPr="004538AB" w14:paraId="76C4513C" w14:textId="77777777" w:rsidTr="00EA07C4">
        <w:trPr>
          <w:trHeight w:val="345"/>
        </w:trPr>
        <w:tc>
          <w:tcPr>
            <w:tcW w:w="44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B91444" w14:textId="77777777" w:rsidR="00CB497E" w:rsidRPr="004538AB" w:rsidRDefault="00CB497E" w:rsidP="00EA07C4">
            <w:pPr>
              <w:jc w:val="center"/>
              <w:rPr>
                <w:rFonts w:ascii="Arial" w:hAnsi="Arial" w:cs="Arial"/>
                <w:sz w:val="18"/>
                <w:szCs w:val="18"/>
                <w:lang w:val="nb-NO"/>
              </w:rPr>
            </w:pPr>
            <w:r>
              <w:rPr>
                <w:rFonts w:ascii="Arial" w:hAnsi="Arial" w:cs="Arial"/>
                <w:sz w:val="18"/>
                <w:szCs w:val="18"/>
                <w:lang w:val="nb-NO"/>
              </w:rPr>
              <w:t>Sted, dato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B40AE" w14:textId="77777777" w:rsidR="00CB497E" w:rsidRPr="004538AB" w:rsidRDefault="00CB497E" w:rsidP="00EA07C4">
            <w:pPr>
              <w:jc w:val="center"/>
              <w:rPr>
                <w:rFonts w:ascii="Arial" w:hAnsi="Arial" w:cs="Arial"/>
                <w:sz w:val="18"/>
                <w:szCs w:val="18"/>
                <w:lang w:val="nb-NO"/>
              </w:rPr>
            </w:pP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FD3417" w14:textId="77777777" w:rsidR="00CB497E" w:rsidRPr="004538AB" w:rsidRDefault="00CB497E" w:rsidP="00EA07C4">
            <w:pPr>
              <w:jc w:val="center"/>
              <w:rPr>
                <w:rFonts w:ascii="Arial" w:hAnsi="Arial" w:cs="Arial"/>
                <w:sz w:val="18"/>
                <w:szCs w:val="18"/>
                <w:lang w:val="nb-NO"/>
              </w:rPr>
            </w:pPr>
            <w:r>
              <w:rPr>
                <w:rFonts w:ascii="Arial" w:hAnsi="Arial" w:cs="Arial"/>
                <w:sz w:val="18"/>
                <w:szCs w:val="18"/>
                <w:lang w:val="nb-NO"/>
              </w:rPr>
              <w:t>Underskrift NMF</w:t>
            </w:r>
          </w:p>
        </w:tc>
      </w:tr>
    </w:tbl>
    <w:p w14:paraId="646D66CD" w14:textId="77777777" w:rsidR="00CB497E" w:rsidRPr="006B265C" w:rsidRDefault="00CB497E" w:rsidP="008E499F">
      <w:pPr>
        <w:rPr>
          <w:rFonts w:ascii="Arial" w:hAnsi="Arial" w:cs="Arial"/>
          <w:sz w:val="18"/>
          <w:szCs w:val="18"/>
          <w:lang w:val="nb-NO"/>
        </w:rPr>
      </w:pPr>
    </w:p>
    <w:sectPr w:rsidR="00CB497E" w:rsidRPr="006B265C" w:rsidSect="00893D4F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18" w:right="1418" w:bottom="125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EB580" w14:textId="77777777" w:rsidR="00F017F8" w:rsidRDefault="00F017F8">
      <w:r>
        <w:separator/>
      </w:r>
    </w:p>
  </w:endnote>
  <w:endnote w:type="continuationSeparator" w:id="0">
    <w:p w14:paraId="12E077AC" w14:textId="77777777" w:rsidR="00F017F8" w:rsidRDefault="00F01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34F2C" w14:textId="4AD34267" w:rsidR="00B531CC" w:rsidRPr="001C1A06" w:rsidRDefault="00893D4F" w:rsidP="001C1A06">
    <w:pPr>
      <w:pStyle w:val="Bunntekst"/>
      <w:jc w:val="right"/>
      <w:rPr>
        <w:rFonts w:ascii="Arial Narrow" w:hAnsi="Arial Narrow"/>
        <w:sz w:val="16"/>
        <w:szCs w:val="16"/>
        <w:lang w:val="nb-NO"/>
      </w:rPr>
    </w:pPr>
    <w:r>
      <w:rPr>
        <w:rFonts w:ascii="Arial Narrow" w:hAnsi="Arial Narrow"/>
        <w:sz w:val="16"/>
        <w:szCs w:val="16"/>
        <w:lang w:val="nb-NO"/>
      </w:rPr>
      <w:t xml:space="preserve">Sist oppdatert: </w:t>
    </w:r>
    <w:r w:rsidR="003D41A6">
      <w:rPr>
        <w:rFonts w:ascii="Arial Narrow" w:hAnsi="Arial Narrow"/>
        <w:sz w:val="16"/>
        <w:szCs w:val="16"/>
        <w:lang w:val="nb-NO"/>
      </w:rPr>
      <w:t>11</w:t>
    </w:r>
    <w:r>
      <w:rPr>
        <w:rFonts w:ascii="Arial Narrow" w:hAnsi="Arial Narrow"/>
        <w:sz w:val="16"/>
        <w:szCs w:val="16"/>
        <w:lang w:val="nb-NO"/>
      </w:rPr>
      <w:t>.0</w:t>
    </w:r>
    <w:r w:rsidR="003D41A6">
      <w:rPr>
        <w:rFonts w:ascii="Arial Narrow" w:hAnsi="Arial Narrow"/>
        <w:sz w:val="16"/>
        <w:szCs w:val="16"/>
        <w:lang w:val="nb-NO"/>
      </w:rPr>
      <w:t>2</w:t>
    </w:r>
    <w:r>
      <w:rPr>
        <w:rFonts w:ascii="Arial Narrow" w:hAnsi="Arial Narrow"/>
        <w:sz w:val="16"/>
        <w:szCs w:val="16"/>
        <w:lang w:val="nb-NO"/>
      </w:rPr>
      <w:t>.202</w:t>
    </w:r>
    <w:r w:rsidR="003D41A6">
      <w:rPr>
        <w:rFonts w:ascii="Arial Narrow" w:hAnsi="Arial Narrow"/>
        <w:sz w:val="16"/>
        <w:szCs w:val="16"/>
        <w:lang w:val="nb-NO"/>
      </w:rPr>
      <w:t>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355F4" w14:textId="77777777" w:rsidR="00B531CC" w:rsidRPr="001C1A06" w:rsidRDefault="00893D4F" w:rsidP="00893D4F">
    <w:pPr>
      <w:pStyle w:val="Bunntekst"/>
      <w:rPr>
        <w:rFonts w:ascii="Arial Narrow" w:hAnsi="Arial Narrow"/>
        <w:sz w:val="16"/>
        <w:szCs w:val="16"/>
        <w:lang w:val="nb-NO"/>
      </w:rPr>
    </w:pPr>
    <w:r>
      <w:rPr>
        <w:rFonts w:ascii="Arial Narrow" w:hAnsi="Arial Narrow"/>
        <w:sz w:val="16"/>
        <w:szCs w:val="16"/>
        <w:lang w:val="nb-NO"/>
      </w:rPr>
      <w:tab/>
    </w:r>
    <w:r>
      <w:rPr>
        <w:rFonts w:ascii="Arial Narrow" w:hAnsi="Arial Narrow"/>
        <w:sz w:val="16"/>
        <w:szCs w:val="16"/>
        <w:lang w:val="nb-NO"/>
      </w:rPr>
      <w:tab/>
      <w:t>Sist oppdatert: 21.08.2025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845DE" w14:textId="77777777" w:rsidR="00F017F8" w:rsidRDefault="00F017F8">
      <w:r>
        <w:separator/>
      </w:r>
    </w:p>
  </w:footnote>
  <w:footnote w:type="continuationSeparator" w:id="0">
    <w:p w14:paraId="13D2DD3D" w14:textId="77777777" w:rsidR="00F017F8" w:rsidRDefault="00F01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581F9" w14:textId="77777777" w:rsidR="00B531CC" w:rsidRPr="00B531CC" w:rsidRDefault="00B531CC" w:rsidP="00B531CC">
    <w:pPr>
      <w:jc w:val="right"/>
      <w:rPr>
        <w:rFonts w:ascii="Roboto" w:hAnsi="Roboto"/>
        <w:sz w:val="32"/>
        <w:szCs w:val="32"/>
        <w:lang w:val="nb-NO"/>
      </w:rPr>
    </w:pPr>
    <w:r w:rsidRPr="00491F3F">
      <w:rPr>
        <w:rFonts w:ascii="Roboto" w:hAnsi="Roboto"/>
        <w:noProof/>
      </w:rPr>
      <w:pict w14:anchorId="2D8B85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left:0;text-align:left;margin-left:-2.9pt;margin-top:-58.75pt;width:153.8pt;height:39.15pt;z-index:251658240;mso-position-horizontal-relative:margin;mso-position-vertical-relative:margin">
          <v:imagedata r:id="rId1" o:title="NMF_Logo"/>
          <w10:wrap type="square"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7C0B0" w14:textId="77777777" w:rsidR="00B531CC" w:rsidRPr="00B26B17" w:rsidRDefault="00B531CC" w:rsidP="00B26B17">
    <w:pPr>
      <w:pStyle w:val="Topptekst"/>
      <w:jc w:val="right"/>
      <w:rPr>
        <w:rFonts w:ascii="Comic Sans MS" w:hAnsi="Comic Sans MS"/>
        <w:sz w:val="72"/>
        <w:szCs w:val="72"/>
        <w:lang w:val="nb-NO"/>
      </w:rPr>
    </w:pPr>
    <w:r w:rsidRPr="00491F3F">
      <w:rPr>
        <w:rFonts w:ascii="Roboto" w:hAnsi="Roboto"/>
        <w:noProof/>
      </w:rPr>
      <w:pict w14:anchorId="5C9CFB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left:0;text-align:left;margin-left:-44.95pt;margin-top:-51.25pt;width:145.75pt;height:37.45pt;z-index:251657216;mso-position-horizontal-relative:margin;mso-position-vertical-relative:margin">
          <v:imagedata r:id="rId1" o:title="NMF_Logo"/>
          <w10:wrap type="square" anchorx="margin" anchory="margin"/>
        </v:shape>
      </w:pict>
    </w:r>
    <w:r>
      <w:rPr>
        <w:rFonts w:ascii="Comic Sans MS" w:hAnsi="Comic Sans MS"/>
        <w:sz w:val="72"/>
        <w:szCs w:val="72"/>
        <w:lang w:val="nb-NO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DE5AAD"/>
    <w:multiLevelType w:val="hybridMultilevel"/>
    <w:tmpl w:val="51661A5C"/>
    <w:lvl w:ilvl="0" w:tplc="6CAED11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544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1B03"/>
    <w:rsid w:val="0002736D"/>
    <w:rsid w:val="00056E41"/>
    <w:rsid w:val="00090515"/>
    <w:rsid w:val="001056C7"/>
    <w:rsid w:val="00112F46"/>
    <w:rsid w:val="0014226B"/>
    <w:rsid w:val="001508E1"/>
    <w:rsid w:val="001A7B5D"/>
    <w:rsid w:val="001B23AC"/>
    <w:rsid w:val="001C1A06"/>
    <w:rsid w:val="001D343B"/>
    <w:rsid w:val="001D6C7D"/>
    <w:rsid w:val="001E2A0D"/>
    <w:rsid w:val="002050F4"/>
    <w:rsid w:val="00217B87"/>
    <w:rsid w:val="00222496"/>
    <w:rsid w:val="00264954"/>
    <w:rsid w:val="0029596A"/>
    <w:rsid w:val="002A58EF"/>
    <w:rsid w:val="002A6066"/>
    <w:rsid w:val="002E09E8"/>
    <w:rsid w:val="002E460B"/>
    <w:rsid w:val="002F041D"/>
    <w:rsid w:val="0032735C"/>
    <w:rsid w:val="00333C05"/>
    <w:rsid w:val="0034677C"/>
    <w:rsid w:val="00351209"/>
    <w:rsid w:val="003736BF"/>
    <w:rsid w:val="003A06EF"/>
    <w:rsid w:val="003A3AC3"/>
    <w:rsid w:val="003A794F"/>
    <w:rsid w:val="003D41A6"/>
    <w:rsid w:val="003E7CB1"/>
    <w:rsid w:val="003F129C"/>
    <w:rsid w:val="003F2193"/>
    <w:rsid w:val="003F3009"/>
    <w:rsid w:val="00416D3F"/>
    <w:rsid w:val="004221CA"/>
    <w:rsid w:val="00434688"/>
    <w:rsid w:val="004538AB"/>
    <w:rsid w:val="00473A10"/>
    <w:rsid w:val="00491F3F"/>
    <w:rsid w:val="004A5E0A"/>
    <w:rsid w:val="004C2C77"/>
    <w:rsid w:val="004D277B"/>
    <w:rsid w:val="004E725B"/>
    <w:rsid w:val="004F5549"/>
    <w:rsid w:val="004F5F8F"/>
    <w:rsid w:val="00520977"/>
    <w:rsid w:val="00527977"/>
    <w:rsid w:val="00543F36"/>
    <w:rsid w:val="005664E9"/>
    <w:rsid w:val="00570932"/>
    <w:rsid w:val="0059630A"/>
    <w:rsid w:val="005A1582"/>
    <w:rsid w:val="005C3EB0"/>
    <w:rsid w:val="005F21FC"/>
    <w:rsid w:val="006263E4"/>
    <w:rsid w:val="00647CB8"/>
    <w:rsid w:val="00652CD5"/>
    <w:rsid w:val="00680960"/>
    <w:rsid w:val="00685135"/>
    <w:rsid w:val="006950CD"/>
    <w:rsid w:val="006B265C"/>
    <w:rsid w:val="006C2A9E"/>
    <w:rsid w:val="006D170E"/>
    <w:rsid w:val="006D6AB0"/>
    <w:rsid w:val="00701845"/>
    <w:rsid w:val="007019D0"/>
    <w:rsid w:val="007117A1"/>
    <w:rsid w:val="00735C51"/>
    <w:rsid w:val="0076433C"/>
    <w:rsid w:val="00790317"/>
    <w:rsid w:val="007E039E"/>
    <w:rsid w:val="0080097D"/>
    <w:rsid w:val="00826595"/>
    <w:rsid w:val="00893D4F"/>
    <w:rsid w:val="008A7EBD"/>
    <w:rsid w:val="008D0909"/>
    <w:rsid w:val="008D1FE5"/>
    <w:rsid w:val="008D5DF3"/>
    <w:rsid w:val="008D687F"/>
    <w:rsid w:val="008E0C08"/>
    <w:rsid w:val="008E4053"/>
    <w:rsid w:val="008E499F"/>
    <w:rsid w:val="009117CF"/>
    <w:rsid w:val="0092084F"/>
    <w:rsid w:val="00933D5A"/>
    <w:rsid w:val="0093541A"/>
    <w:rsid w:val="00936F5A"/>
    <w:rsid w:val="00951D7A"/>
    <w:rsid w:val="00952922"/>
    <w:rsid w:val="00972A80"/>
    <w:rsid w:val="009D0540"/>
    <w:rsid w:val="009D5848"/>
    <w:rsid w:val="00A01416"/>
    <w:rsid w:val="00A07558"/>
    <w:rsid w:val="00A30FD2"/>
    <w:rsid w:val="00A362FF"/>
    <w:rsid w:val="00A42B97"/>
    <w:rsid w:val="00A61E15"/>
    <w:rsid w:val="00A63859"/>
    <w:rsid w:val="00A650CC"/>
    <w:rsid w:val="00A73228"/>
    <w:rsid w:val="00A74329"/>
    <w:rsid w:val="00AD7156"/>
    <w:rsid w:val="00B01E2F"/>
    <w:rsid w:val="00B141C3"/>
    <w:rsid w:val="00B14AAD"/>
    <w:rsid w:val="00B20E50"/>
    <w:rsid w:val="00B22F7C"/>
    <w:rsid w:val="00B26B17"/>
    <w:rsid w:val="00B3614D"/>
    <w:rsid w:val="00B44BCC"/>
    <w:rsid w:val="00B531CC"/>
    <w:rsid w:val="00B6114D"/>
    <w:rsid w:val="00B90121"/>
    <w:rsid w:val="00B95C03"/>
    <w:rsid w:val="00BA083C"/>
    <w:rsid w:val="00BC2C78"/>
    <w:rsid w:val="00BF2632"/>
    <w:rsid w:val="00C038EA"/>
    <w:rsid w:val="00C25CBE"/>
    <w:rsid w:val="00C27408"/>
    <w:rsid w:val="00C33B10"/>
    <w:rsid w:val="00C50EF9"/>
    <w:rsid w:val="00C618C9"/>
    <w:rsid w:val="00C71BD1"/>
    <w:rsid w:val="00C92741"/>
    <w:rsid w:val="00CA3B74"/>
    <w:rsid w:val="00CB497E"/>
    <w:rsid w:val="00D26719"/>
    <w:rsid w:val="00D4078F"/>
    <w:rsid w:val="00D462F7"/>
    <w:rsid w:val="00D468DF"/>
    <w:rsid w:val="00D5030F"/>
    <w:rsid w:val="00D734A7"/>
    <w:rsid w:val="00D82A89"/>
    <w:rsid w:val="00DA1B03"/>
    <w:rsid w:val="00DA703B"/>
    <w:rsid w:val="00DC1EB7"/>
    <w:rsid w:val="00DC46C3"/>
    <w:rsid w:val="00DD267B"/>
    <w:rsid w:val="00DF6EB6"/>
    <w:rsid w:val="00E14E2B"/>
    <w:rsid w:val="00E46A58"/>
    <w:rsid w:val="00E51F0A"/>
    <w:rsid w:val="00E558CB"/>
    <w:rsid w:val="00E7655E"/>
    <w:rsid w:val="00E769BD"/>
    <w:rsid w:val="00EA07C4"/>
    <w:rsid w:val="00EB661C"/>
    <w:rsid w:val="00EF097E"/>
    <w:rsid w:val="00F008FC"/>
    <w:rsid w:val="00F017F8"/>
    <w:rsid w:val="00F021C4"/>
    <w:rsid w:val="00F03195"/>
    <w:rsid w:val="00F06D06"/>
    <w:rsid w:val="00F33AE4"/>
    <w:rsid w:val="00F42783"/>
    <w:rsid w:val="00F4712A"/>
    <w:rsid w:val="00F524C3"/>
    <w:rsid w:val="00F54786"/>
    <w:rsid w:val="00F92B98"/>
    <w:rsid w:val="00FA108F"/>
    <w:rsid w:val="00FC2A2F"/>
    <w:rsid w:val="00FD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15BFEA85"/>
  <w15:chartTrackingRefBased/>
  <w15:docId w15:val="{BCB43BF9-2432-4AD2-9EED-7D12A6B29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character" w:styleId="Hyperkobling">
    <w:name w:val="Hyperlink"/>
    <w:rsid w:val="006B265C"/>
    <w:rPr>
      <w:color w:val="0000FF"/>
      <w:u w:val="single"/>
    </w:rPr>
  </w:style>
  <w:style w:type="table" w:styleId="Tabellrutenett">
    <w:name w:val="Table Grid"/>
    <w:basedOn w:val="Vanligtabell"/>
    <w:rsid w:val="00701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rsid w:val="00F42783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F42783"/>
    <w:pPr>
      <w:tabs>
        <w:tab w:val="center" w:pos="4536"/>
        <w:tab w:val="right" w:pos="9072"/>
      </w:tabs>
    </w:pPr>
  </w:style>
  <w:style w:type="character" w:styleId="Merknadsreferanse">
    <w:name w:val="annotation reference"/>
    <w:semiHidden/>
    <w:rsid w:val="002E09E8"/>
    <w:rPr>
      <w:sz w:val="16"/>
      <w:szCs w:val="16"/>
    </w:rPr>
  </w:style>
  <w:style w:type="paragraph" w:styleId="Merknadstekst">
    <w:name w:val="annotation text"/>
    <w:basedOn w:val="Normal"/>
    <w:semiHidden/>
    <w:rsid w:val="002E09E8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2E09E8"/>
    <w:rPr>
      <w:b/>
      <w:bCs/>
    </w:rPr>
  </w:style>
  <w:style w:type="paragraph" w:styleId="Bobletekst">
    <w:name w:val="Balloon Text"/>
    <w:basedOn w:val="Normal"/>
    <w:semiHidden/>
    <w:rsid w:val="002E09E8"/>
    <w:rPr>
      <w:rFonts w:ascii="Tahoma" w:hAnsi="Tahoma" w:cs="Tahoma"/>
      <w:sz w:val="16"/>
      <w:szCs w:val="16"/>
    </w:rPr>
  </w:style>
  <w:style w:type="character" w:styleId="Sidetall">
    <w:name w:val="page number"/>
    <w:basedOn w:val="Standardskriftforavsnitt"/>
    <w:rsid w:val="00422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NMF%20Maler%20og%20skjema\NYTT%20FORMAT%20maler%20&amp;%20skjema%202006\Mal%20juryprotokoll%20elektronisk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3FBA7688A9D741AA9014646D14F40D" ma:contentTypeVersion="19" ma:contentTypeDescription="Opprett et nytt dokument." ma:contentTypeScope="" ma:versionID="fef44350600b882d038167d037551f07">
  <xsd:schema xmlns:xsd="http://www.w3.org/2001/XMLSchema" xmlns:xs="http://www.w3.org/2001/XMLSchema" xmlns:p="http://schemas.microsoft.com/office/2006/metadata/properties" xmlns:ns2="27524694-b7eb-4b69-a9f5-457342c229a4" xmlns:ns3="f6b277fd-a029-4900-b985-7b95e2b0b566" xmlns:ns4="9e538389-cabc-4d4e-918a-8beb7ac0ecaa" targetNamespace="http://schemas.microsoft.com/office/2006/metadata/properties" ma:root="true" ma:fieldsID="e5442107fa062c6aeb49ad58b56a2f05" ns2:_="" ns3:_="" ns4:_="">
    <xsd:import namespace="27524694-b7eb-4b69-a9f5-457342c229a4"/>
    <xsd:import namespace="f6b277fd-a029-4900-b985-7b95e2b0b566"/>
    <xsd:import namespace="9e538389-cabc-4d4e-918a-8beb7ac0eca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24694-b7eb-4b69-a9f5-457342c229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277fd-a029-4900-b985-7b95e2b0b5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7c35df68-1123-4a3a-b80a-3e4e7d44f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8389-cabc-4d4e-918a-8beb7ac0ecaa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430655d-5719-490b-9a8a-ec6774134853}" ma:internalName="TaxCatchAll" ma:showField="CatchAllData" ma:web="27524694-b7eb-4b69-a9f5-457342c229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277fd-a029-4900-b985-7b95e2b0b566">
      <Terms xmlns="http://schemas.microsoft.com/office/infopath/2007/PartnerControls"/>
    </lcf76f155ced4ddcb4097134ff3c332f>
    <TaxCatchAll xmlns="9e538389-cabc-4d4e-918a-8beb7ac0ecaa" xsi:nil="true"/>
  </documentManagement>
</p:properties>
</file>

<file path=customXml/itemProps1.xml><?xml version="1.0" encoding="utf-8"?>
<ds:datastoreItem xmlns:ds="http://schemas.openxmlformats.org/officeDocument/2006/customXml" ds:itemID="{0E7BF4F8-00EB-42F8-A18D-4960F719ADC6}"/>
</file>

<file path=customXml/itemProps2.xml><?xml version="1.0" encoding="utf-8"?>
<ds:datastoreItem xmlns:ds="http://schemas.openxmlformats.org/officeDocument/2006/customXml" ds:itemID="{C26303C4-229F-4EEF-B7BA-DF3A0FDB15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5D6533-EB81-4540-B18D-1F57B4E32DB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 juryprotokoll elektronisk</Template>
  <TotalTime>0</TotalTime>
  <Pages>3</Pages>
  <Words>476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STEVNERAPPORT</vt:lpstr>
    </vt:vector>
  </TitlesOfParts>
  <Company>Norges Idrettsforbund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STEVNERAPPORT</dc:title>
  <dc:subject/>
  <dc:creator>IK06_LIKO</dc:creator>
  <cp:keywords/>
  <dc:description/>
  <cp:lastModifiedBy>Evant, Marthe</cp:lastModifiedBy>
  <cp:revision>2</cp:revision>
  <cp:lastPrinted>1601-01-01T00:00:00Z</cp:lastPrinted>
  <dcterms:created xsi:type="dcterms:W3CDTF">2026-02-11T11:52:00Z</dcterms:created>
  <dcterms:modified xsi:type="dcterms:W3CDTF">2026-02-11T11:52:00Z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0x010100C53FBA7688A9D741AA9014646D14F40D</vt:lpwstr>
  </property>
  <property fmtid="{D5CDD505-2E9C-101B-9397-08002B2CF9AE}" pid="3" name="MediaServiceImageTags">
    <vt:lpwstr/>
  </property>
</Properties>
</file>