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27C09" w14:textId="77777777" w:rsidR="004E13E5" w:rsidRDefault="004E13E5"/>
    <w:p w14:paraId="18A1F687" w14:textId="77777777" w:rsidR="004E13E5" w:rsidRDefault="004E13E5" w:rsidP="004E13E5">
      <w:pPr>
        <w:pStyle w:val="Tittel"/>
      </w:pPr>
      <w:r w:rsidRPr="004E13E5">
        <w:t>Rutine for bestilling av aktivitetslederkurs</w:t>
      </w:r>
    </w:p>
    <w:p w14:paraId="5132ADF3" w14:textId="77777777" w:rsidR="004E13E5" w:rsidRPr="004E13E5" w:rsidRDefault="004E13E5" w:rsidP="004E13E5">
      <w:r w:rsidRPr="004E13E5">
        <w:t>Norges Motorsportforbund (NMF) har utdannet nye kursholdere for aktivitetslederkurs. Følgende rutine gjelder for bestilling og gjennomføring av kurs:</w:t>
      </w:r>
    </w:p>
    <w:p w14:paraId="20481361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1. Bestilling av kurs</w:t>
      </w:r>
    </w:p>
    <w:p w14:paraId="081C2A63" w14:textId="3ADEC045" w:rsidR="004E13E5" w:rsidRDefault="004E13E5" w:rsidP="004E13E5">
      <w:r w:rsidRPr="004E13E5">
        <w:t>Klubber ta</w:t>
      </w:r>
      <w:r>
        <w:t>r</w:t>
      </w:r>
      <w:r w:rsidRPr="004E13E5">
        <w:t xml:space="preserve"> direkte kontakt med en godkjent kursholder for å bestille aktivitetslederkurs.</w:t>
      </w:r>
    </w:p>
    <w:p w14:paraId="4F0D9537" w14:textId="0FABF6CB" w:rsidR="004E13E5" w:rsidRPr="004E13E5" w:rsidRDefault="004E13E5" w:rsidP="004E13E5">
      <w:r>
        <w:t>Klubb avklarer så (med kursholder på kopi) med administrasjonen i NMF for opprettelsen av kurs.</w:t>
      </w:r>
    </w:p>
    <w:p w14:paraId="3B92C9A5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2. Avtale om tidspunkt</w:t>
      </w:r>
    </w:p>
    <w:p w14:paraId="094E82D5" w14:textId="77777777" w:rsidR="004E13E5" w:rsidRPr="004E13E5" w:rsidRDefault="004E13E5" w:rsidP="004E13E5">
      <w:r w:rsidRPr="004E13E5">
        <w:t>Klubb og kursholder avtaler sammen tidspunkt og sted for gjennomføring av kurset, basert på hva som passer begge parter.</w:t>
      </w:r>
    </w:p>
    <w:p w14:paraId="23FDC839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3. Pris og betingelser</w:t>
      </w:r>
    </w:p>
    <w:p w14:paraId="59F6F7F1" w14:textId="77777777" w:rsidR="004E13E5" w:rsidRPr="004E13E5" w:rsidRDefault="004E13E5" w:rsidP="004E13E5">
      <w:pPr>
        <w:numPr>
          <w:ilvl w:val="0"/>
          <w:numId w:val="3"/>
        </w:numPr>
      </w:pPr>
      <w:r w:rsidRPr="004E13E5">
        <w:t xml:space="preserve">Pris per kurs er </w:t>
      </w:r>
      <w:r w:rsidRPr="004E13E5">
        <w:rPr>
          <w:b/>
          <w:bCs/>
        </w:rPr>
        <w:t>kr 8 700</w:t>
      </w:r>
      <w:r w:rsidRPr="004E13E5">
        <w:t>.</w:t>
      </w:r>
    </w:p>
    <w:p w14:paraId="7292AC18" w14:textId="77777777" w:rsidR="004E13E5" w:rsidRDefault="004E13E5" w:rsidP="004E13E5">
      <w:pPr>
        <w:numPr>
          <w:ilvl w:val="0"/>
          <w:numId w:val="3"/>
        </w:numPr>
      </w:pPr>
      <w:r w:rsidRPr="004E13E5">
        <w:t xml:space="preserve">Kursprisen følger </w:t>
      </w:r>
      <w:proofErr w:type="spellStart"/>
      <w:r w:rsidRPr="004E13E5">
        <w:t>NMFs</w:t>
      </w:r>
      <w:proofErr w:type="spellEnd"/>
      <w:r w:rsidRPr="004E13E5">
        <w:t xml:space="preserve"> veiledende kursprismatrise.</w:t>
      </w:r>
    </w:p>
    <w:p w14:paraId="3037A022" w14:textId="57CB6F42" w:rsidR="004E13E5" w:rsidRPr="004E13E5" w:rsidRDefault="004E13E5" w:rsidP="004E13E5">
      <w:pPr>
        <w:numPr>
          <w:ilvl w:val="0"/>
          <w:numId w:val="3"/>
        </w:numPr>
      </w:pPr>
      <w:r>
        <w:t xml:space="preserve">Klubb faktureres av NMF for kostnaden. </w:t>
      </w:r>
    </w:p>
    <w:p w14:paraId="7FE102DC" w14:textId="77777777" w:rsidR="004E13E5" w:rsidRPr="004E13E5" w:rsidRDefault="004E13E5" w:rsidP="004E13E5">
      <w:pPr>
        <w:numPr>
          <w:ilvl w:val="0"/>
          <w:numId w:val="3"/>
        </w:numPr>
      </w:pPr>
      <w:r w:rsidRPr="004E13E5">
        <w:t>Det er et krav at prisen etterleves når kurset gjennomføres i henhold til forbundets oppsatte rammer og innhold.</w:t>
      </w:r>
    </w:p>
    <w:p w14:paraId="7637B2B8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4. Avbestilling og avklaring</w:t>
      </w:r>
    </w:p>
    <w:p w14:paraId="4B0D9563" w14:textId="62EC25A3" w:rsidR="004E13E5" w:rsidRPr="004E13E5" w:rsidRDefault="004E13E5" w:rsidP="004E13E5">
      <w:pPr>
        <w:numPr>
          <w:ilvl w:val="0"/>
          <w:numId w:val="4"/>
        </w:numPr>
      </w:pPr>
      <w:r>
        <w:t>Avbestilling</w:t>
      </w:r>
      <w:r w:rsidRPr="004E13E5">
        <w:t xml:space="preserve"> skal avtales direkte mellom klubb og kursholder.</w:t>
      </w:r>
    </w:p>
    <w:p w14:paraId="3E273712" w14:textId="77777777" w:rsidR="004E13E5" w:rsidRDefault="004E13E5" w:rsidP="004E13E5">
      <w:pPr>
        <w:numPr>
          <w:ilvl w:val="0"/>
          <w:numId w:val="4"/>
        </w:numPr>
      </w:pPr>
      <w:r w:rsidRPr="004E13E5">
        <w:t xml:space="preserve">Det skal som hovedregel være avklart </w:t>
      </w:r>
      <w:r w:rsidRPr="004E13E5">
        <w:rPr>
          <w:b/>
          <w:bCs/>
        </w:rPr>
        <w:t>senest to (2) uker før kursdato</w:t>
      </w:r>
      <w:r w:rsidRPr="004E13E5">
        <w:t xml:space="preserve"> om kurset skal gjennomføres eller avlyses.</w:t>
      </w:r>
    </w:p>
    <w:p w14:paraId="20CC0102" w14:textId="30C371B3" w:rsidR="004E13E5" w:rsidRPr="004E13E5" w:rsidRDefault="004E13E5" w:rsidP="004E13E5">
      <w:pPr>
        <w:numPr>
          <w:ilvl w:val="0"/>
          <w:numId w:val="4"/>
        </w:numPr>
      </w:pPr>
      <w:r>
        <w:t>Når et kurs er bestilt og registrert kan det i utgangspunktet ikke avbestilles med refusjon, med mindre det er uforutsette faktorer som ikke gjør gjennomføring mulig. I så tilfelle skal man prøve å finne ny kursdato før man vurderer refusjon.</w:t>
      </w:r>
    </w:p>
    <w:p w14:paraId="0178819D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5. Gjennomføring</w:t>
      </w:r>
    </w:p>
    <w:p w14:paraId="07110FDF" w14:textId="77777777" w:rsidR="004E13E5" w:rsidRPr="004E13E5" w:rsidRDefault="004E13E5" w:rsidP="004E13E5">
      <w:r w:rsidRPr="004E13E5">
        <w:t>Kurset gjennomføres lokalt i regi av klubben, med valgt kursholder godkjent av NMF.</w:t>
      </w:r>
    </w:p>
    <w:p w14:paraId="349A9B75" w14:textId="77777777" w:rsidR="004E13E5" w:rsidRPr="004E13E5" w:rsidRDefault="004E13E5" w:rsidP="004E13E5">
      <w:r w:rsidRPr="004E13E5">
        <w:pict w14:anchorId="752146B1">
          <v:rect id="_x0000_i1037" style="width:0;height:1.5pt" o:hralign="center" o:hrstd="t" o:hr="t" fillcolor="#a0a0a0" stroked="f"/>
        </w:pict>
      </w:r>
    </w:p>
    <w:p w14:paraId="2A4A9463" w14:textId="77777777" w:rsidR="004E13E5" w:rsidRPr="004E13E5" w:rsidRDefault="004E13E5" w:rsidP="004E13E5">
      <w:pPr>
        <w:rPr>
          <w:b/>
          <w:bCs/>
        </w:rPr>
      </w:pPr>
      <w:r w:rsidRPr="004E13E5">
        <w:rPr>
          <w:b/>
          <w:bCs/>
        </w:rPr>
        <w:t>Godkjente kursholdere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8"/>
        <w:gridCol w:w="2193"/>
        <w:gridCol w:w="979"/>
        <w:gridCol w:w="2760"/>
      </w:tblGrid>
      <w:tr w:rsidR="004E13E5" w:rsidRPr="004E13E5" w14:paraId="35F68933" w14:textId="77777777" w:rsidTr="004E13E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2B50A1" w14:textId="77777777" w:rsidR="004E13E5" w:rsidRPr="004E13E5" w:rsidRDefault="004E13E5" w:rsidP="004E13E5">
            <w:pPr>
              <w:rPr>
                <w:b/>
                <w:bCs/>
              </w:rPr>
            </w:pPr>
            <w:r w:rsidRPr="004E13E5">
              <w:rPr>
                <w:b/>
                <w:bCs/>
              </w:rPr>
              <w:t>Navn</w:t>
            </w:r>
          </w:p>
        </w:tc>
        <w:tc>
          <w:tcPr>
            <w:tcW w:w="0" w:type="auto"/>
            <w:vAlign w:val="center"/>
            <w:hideMark/>
          </w:tcPr>
          <w:p w14:paraId="3AC0E43A" w14:textId="77777777" w:rsidR="004E13E5" w:rsidRPr="004E13E5" w:rsidRDefault="004E13E5" w:rsidP="004E13E5">
            <w:pPr>
              <w:rPr>
                <w:b/>
                <w:bCs/>
              </w:rPr>
            </w:pPr>
            <w:r w:rsidRPr="004E13E5">
              <w:rPr>
                <w:b/>
                <w:bCs/>
              </w:rPr>
              <w:t>Gren</w:t>
            </w:r>
          </w:p>
        </w:tc>
        <w:tc>
          <w:tcPr>
            <w:tcW w:w="0" w:type="auto"/>
            <w:vAlign w:val="center"/>
            <w:hideMark/>
          </w:tcPr>
          <w:p w14:paraId="15005BF4" w14:textId="77777777" w:rsidR="004E13E5" w:rsidRPr="004E13E5" w:rsidRDefault="004E13E5" w:rsidP="004E13E5">
            <w:pPr>
              <w:rPr>
                <w:b/>
                <w:bCs/>
              </w:rPr>
            </w:pPr>
            <w:r w:rsidRPr="004E13E5">
              <w:rPr>
                <w:b/>
                <w:bCs/>
              </w:rPr>
              <w:t>Region</w:t>
            </w:r>
          </w:p>
        </w:tc>
        <w:tc>
          <w:tcPr>
            <w:tcW w:w="0" w:type="auto"/>
            <w:vAlign w:val="center"/>
            <w:hideMark/>
          </w:tcPr>
          <w:p w14:paraId="49D45763" w14:textId="77777777" w:rsidR="004E13E5" w:rsidRPr="004E13E5" w:rsidRDefault="004E13E5" w:rsidP="004E13E5">
            <w:pPr>
              <w:rPr>
                <w:b/>
                <w:bCs/>
              </w:rPr>
            </w:pPr>
            <w:r w:rsidRPr="004E13E5">
              <w:rPr>
                <w:b/>
                <w:bCs/>
              </w:rPr>
              <w:t>E-post</w:t>
            </w:r>
          </w:p>
        </w:tc>
      </w:tr>
      <w:tr w:rsidR="004E13E5" w:rsidRPr="004E13E5" w14:paraId="079E0A96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FA26E5" w14:textId="77777777" w:rsidR="004E13E5" w:rsidRPr="004E13E5" w:rsidRDefault="004E13E5" w:rsidP="004E13E5">
            <w:r w:rsidRPr="004E13E5">
              <w:t>Anna Søgnesand</w:t>
            </w:r>
          </w:p>
        </w:tc>
        <w:tc>
          <w:tcPr>
            <w:tcW w:w="0" w:type="auto"/>
            <w:vAlign w:val="center"/>
            <w:hideMark/>
          </w:tcPr>
          <w:p w14:paraId="10B2EFF8" w14:textId="77777777" w:rsidR="004E13E5" w:rsidRPr="004E13E5" w:rsidRDefault="004E13E5" w:rsidP="004E13E5">
            <w:r w:rsidRPr="004E13E5">
              <w:t>RSM</w:t>
            </w:r>
          </w:p>
        </w:tc>
        <w:tc>
          <w:tcPr>
            <w:tcW w:w="0" w:type="auto"/>
            <w:vAlign w:val="center"/>
            <w:hideMark/>
          </w:tcPr>
          <w:p w14:paraId="3BACA93A" w14:textId="77777777" w:rsidR="004E13E5" w:rsidRPr="004E13E5" w:rsidRDefault="004E13E5" w:rsidP="004E13E5">
            <w:r w:rsidRPr="004E13E5">
              <w:t>Vestland</w:t>
            </w:r>
          </w:p>
        </w:tc>
        <w:tc>
          <w:tcPr>
            <w:tcW w:w="0" w:type="auto"/>
            <w:vAlign w:val="center"/>
            <w:hideMark/>
          </w:tcPr>
          <w:p w14:paraId="69E4EF62" w14:textId="77777777" w:rsidR="004E13E5" w:rsidRPr="004E13E5" w:rsidRDefault="004E13E5" w:rsidP="004E13E5">
            <w:r w:rsidRPr="004E13E5">
              <w:t>annasognesand@gmail.com</w:t>
            </w:r>
          </w:p>
        </w:tc>
      </w:tr>
      <w:tr w:rsidR="004E13E5" w:rsidRPr="004E13E5" w14:paraId="25E8F574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8C1BB" w14:textId="77777777" w:rsidR="004E13E5" w:rsidRPr="004E13E5" w:rsidRDefault="004E13E5" w:rsidP="004E13E5">
            <w:r w:rsidRPr="004E13E5">
              <w:t>Kim Gaarder</w:t>
            </w:r>
          </w:p>
        </w:tc>
        <w:tc>
          <w:tcPr>
            <w:tcW w:w="0" w:type="auto"/>
            <w:vAlign w:val="center"/>
            <w:hideMark/>
          </w:tcPr>
          <w:p w14:paraId="4BFD0756" w14:textId="77777777" w:rsidR="004E13E5" w:rsidRPr="004E13E5" w:rsidRDefault="004E13E5" w:rsidP="004E13E5">
            <w:r w:rsidRPr="004E13E5">
              <w:t>Trial</w:t>
            </w:r>
          </w:p>
        </w:tc>
        <w:tc>
          <w:tcPr>
            <w:tcW w:w="0" w:type="auto"/>
            <w:vAlign w:val="center"/>
            <w:hideMark/>
          </w:tcPr>
          <w:p w14:paraId="450F575E" w14:textId="77777777" w:rsidR="004E13E5" w:rsidRPr="004E13E5" w:rsidRDefault="004E13E5" w:rsidP="004E13E5">
            <w:r w:rsidRPr="004E13E5">
              <w:t>Østlandet</w:t>
            </w:r>
          </w:p>
        </w:tc>
        <w:tc>
          <w:tcPr>
            <w:tcW w:w="0" w:type="auto"/>
            <w:vAlign w:val="center"/>
            <w:hideMark/>
          </w:tcPr>
          <w:p w14:paraId="789784EA" w14:textId="77777777" w:rsidR="004E13E5" w:rsidRPr="004E13E5" w:rsidRDefault="004E13E5" w:rsidP="004E13E5">
            <w:r w:rsidRPr="004E13E5">
              <w:t>kim@undergroundcity.no</w:t>
            </w:r>
          </w:p>
        </w:tc>
      </w:tr>
      <w:tr w:rsidR="004E13E5" w:rsidRPr="004E13E5" w14:paraId="4ED66A50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1D19FC" w14:textId="77777777" w:rsidR="004E13E5" w:rsidRPr="004E13E5" w:rsidRDefault="004E13E5" w:rsidP="004E13E5">
            <w:r w:rsidRPr="004E13E5">
              <w:t>Øystein Kjørstad</w:t>
            </w:r>
          </w:p>
        </w:tc>
        <w:tc>
          <w:tcPr>
            <w:tcW w:w="0" w:type="auto"/>
            <w:vAlign w:val="center"/>
            <w:hideMark/>
          </w:tcPr>
          <w:p w14:paraId="787AD73F" w14:textId="77777777" w:rsidR="004E13E5" w:rsidRPr="004E13E5" w:rsidRDefault="004E13E5" w:rsidP="004E13E5">
            <w:r w:rsidRPr="004E13E5">
              <w:t>MX/Enduro/Quad</w:t>
            </w:r>
          </w:p>
        </w:tc>
        <w:tc>
          <w:tcPr>
            <w:tcW w:w="0" w:type="auto"/>
            <w:vAlign w:val="center"/>
            <w:hideMark/>
          </w:tcPr>
          <w:p w14:paraId="1BA09216" w14:textId="77777777" w:rsidR="004E13E5" w:rsidRPr="004E13E5" w:rsidRDefault="004E13E5" w:rsidP="004E13E5">
            <w:r w:rsidRPr="004E13E5">
              <w:t>Østlandet</w:t>
            </w:r>
          </w:p>
        </w:tc>
        <w:tc>
          <w:tcPr>
            <w:tcW w:w="0" w:type="auto"/>
            <w:vAlign w:val="center"/>
            <w:hideMark/>
          </w:tcPr>
          <w:p w14:paraId="7A1115C1" w14:textId="77777777" w:rsidR="004E13E5" w:rsidRPr="004E13E5" w:rsidRDefault="004E13E5" w:rsidP="004E13E5">
            <w:r w:rsidRPr="004E13E5">
              <w:t>oysteinsport@gmail.com</w:t>
            </w:r>
          </w:p>
        </w:tc>
      </w:tr>
      <w:tr w:rsidR="004E13E5" w:rsidRPr="004E13E5" w14:paraId="3F89F2F4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B94C04" w14:textId="77777777" w:rsidR="004E13E5" w:rsidRPr="004E13E5" w:rsidRDefault="004E13E5" w:rsidP="004E13E5">
            <w:r w:rsidRPr="004E13E5">
              <w:t>Stian Berdal</w:t>
            </w:r>
          </w:p>
        </w:tc>
        <w:tc>
          <w:tcPr>
            <w:tcW w:w="0" w:type="auto"/>
            <w:vAlign w:val="center"/>
            <w:hideMark/>
          </w:tcPr>
          <w:p w14:paraId="69A5FDD5" w14:textId="77777777" w:rsidR="004E13E5" w:rsidRPr="004E13E5" w:rsidRDefault="004E13E5" w:rsidP="004E13E5">
            <w:r w:rsidRPr="004E13E5">
              <w:t>MX/Enduro/Quad</w:t>
            </w:r>
          </w:p>
        </w:tc>
        <w:tc>
          <w:tcPr>
            <w:tcW w:w="0" w:type="auto"/>
            <w:vAlign w:val="center"/>
            <w:hideMark/>
          </w:tcPr>
          <w:p w14:paraId="2007C00E" w14:textId="77777777" w:rsidR="004E13E5" w:rsidRPr="004E13E5" w:rsidRDefault="004E13E5" w:rsidP="004E13E5">
            <w:r w:rsidRPr="004E13E5">
              <w:t>Midt</w:t>
            </w:r>
          </w:p>
        </w:tc>
        <w:tc>
          <w:tcPr>
            <w:tcW w:w="0" w:type="auto"/>
            <w:vAlign w:val="center"/>
            <w:hideMark/>
          </w:tcPr>
          <w:p w14:paraId="645F8D3C" w14:textId="77777777" w:rsidR="004E13E5" w:rsidRPr="004E13E5" w:rsidRDefault="004E13E5" w:rsidP="004E13E5">
            <w:r w:rsidRPr="004E13E5">
              <w:t>stianmobe@gmail.com</w:t>
            </w:r>
          </w:p>
        </w:tc>
      </w:tr>
      <w:tr w:rsidR="004E13E5" w:rsidRPr="004E13E5" w14:paraId="560FBF2B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3A4C3D" w14:textId="77777777" w:rsidR="004E13E5" w:rsidRPr="004E13E5" w:rsidRDefault="004E13E5" w:rsidP="004E13E5">
            <w:r w:rsidRPr="004E13E5">
              <w:t>Jan Rune Berdal</w:t>
            </w:r>
          </w:p>
        </w:tc>
        <w:tc>
          <w:tcPr>
            <w:tcW w:w="0" w:type="auto"/>
            <w:vAlign w:val="center"/>
            <w:hideMark/>
          </w:tcPr>
          <w:p w14:paraId="198B9295" w14:textId="77777777" w:rsidR="004E13E5" w:rsidRPr="004E13E5" w:rsidRDefault="004E13E5" w:rsidP="004E13E5">
            <w:r w:rsidRPr="004E13E5">
              <w:t>MX/Enduro/Quad</w:t>
            </w:r>
          </w:p>
        </w:tc>
        <w:tc>
          <w:tcPr>
            <w:tcW w:w="0" w:type="auto"/>
            <w:vAlign w:val="center"/>
            <w:hideMark/>
          </w:tcPr>
          <w:p w14:paraId="1A83307A" w14:textId="77777777" w:rsidR="004E13E5" w:rsidRPr="004E13E5" w:rsidRDefault="004E13E5" w:rsidP="004E13E5">
            <w:r w:rsidRPr="004E13E5">
              <w:t>Midt</w:t>
            </w:r>
          </w:p>
        </w:tc>
        <w:tc>
          <w:tcPr>
            <w:tcW w:w="0" w:type="auto"/>
            <w:vAlign w:val="center"/>
            <w:hideMark/>
          </w:tcPr>
          <w:p w14:paraId="35E783B3" w14:textId="77777777" w:rsidR="004E13E5" w:rsidRPr="004E13E5" w:rsidRDefault="004E13E5" w:rsidP="004E13E5">
            <w:r w:rsidRPr="004E13E5">
              <w:t>jan.rune.berdal@gmail.com</w:t>
            </w:r>
          </w:p>
        </w:tc>
      </w:tr>
      <w:tr w:rsidR="004E13E5" w:rsidRPr="004E13E5" w14:paraId="22F2B550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25A745" w14:textId="77777777" w:rsidR="004E13E5" w:rsidRPr="004E13E5" w:rsidRDefault="004E13E5" w:rsidP="004E13E5">
            <w:r w:rsidRPr="004E13E5">
              <w:t>Frode Eikrem</w:t>
            </w:r>
          </w:p>
        </w:tc>
        <w:tc>
          <w:tcPr>
            <w:tcW w:w="0" w:type="auto"/>
            <w:vAlign w:val="center"/>
            <w:hideMark/>
          </w:tcPr>
          <w:p w14:paraId="008EC2F5" w14:textId="77777777" w:rsidR="004E13E5" w:rsidRPr="004E13E5" w:rsidRDefault="004E13E5" w:rsidP="004E13E5">
            <w:r w:rsidRPr="004E13E5">
              <w:t>Trial/MX/Enduro/Quad</w:t>
            </w:r>
          </w:p>
        </w:tc>
        <w:tc>
          <w:tcPr>
            <w:tcW w:w="0" w:type="auto"/>
            <w:vAlign w:val="center"/>
            <w:hideMark/>
          </w:tcPr>
          <w:p w14:paraId="7FD9F004" w14:textId="77777777" w:rsidR="004E13E5" w:rsidRPr="004E13E5" w:rsidRDefault="004E13E5" w:rsidP="004E13E5">
            <w:r w:rsidRPr="004E13E5">
              <w:t>Sør</w:t>
            </w:r>
          </w:p>
        </w:tc>
        <w:tc>
          <w:tcPr>
            <w:tcW w:w="0" w:type="auto"/>
            <w:vAlign w:val="center"/>
            <w:hideMark/>
          </w:tcPr>
          <w:p w14:paraId="66D9C070" w14:textId="77777777" w:rsidR="004E13E5" w:rsidRPr="004E13E5" w:rsidRDefault="004E13E5" w:rsidP="004E13E5">
            <w:r w:rsidRPr="004E13E5">
              <w:t>frodeeikrem007@gmail.com</w:t>
            </w:r>
          </w:p>
        </w:tc>
      </w:tr>
      <w:tr w:rsidR="004E13E5" w:rsidRPr="004E13E5" w14:paraId="455BF41B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22961A" w14:textId="77777777" w:rsidR="004E13E5" w:rsidRPr="004E13E5" w:rsidRDefault="004E13E5" w:rsidP="004E13E5">
            <w:r w:rsidRPr="004E13E5">
              <w:t>Elise Hagane</w:t>
            </w:r>
          </w:p>
        </w:tc>
        <w:tc>
          <w:tcPr>
            <w:tcW w:w="0" w:type="auto"/>
            <w:vAlign w:val="center"/>
            <w:hideMark/>
          </w:tcPr>
          <w:p w14:paraId="4DE54DB1" w14:textId="77777777" w:rsidR="004E13E5" w:rsidRPr="004E13E5" w:rsidRDefault="004E13E5" w:rsidP="004E13E5">
            <w:r w:rsidRPr="004E13E5">
              <w:t>Båt</w:t>
            </w:r>
          </w:p>
        </w:tc>
        <w:tc>
          <w:tcPr>
            <w:tcW w:w="0" w:type="auto"/>
            <w:vAlign w:val="center"/>
            <w:hideMark/>
          </w:tcPr>
          <w:p w14:paraId="70E26EDE" w14:textId="77777777" w:rsidR="004E13E5" w:rsidRPr="004E13E5" w:rsidRDefault="004E13E5" w:rsidP="004E13E5">
            <w:r w:rsidRPr="004E13E5">
              <w:t>Sør</w:t>
            </w:r>
          </w:p>
        </w:tc>
        <w:tc>
          <w:tcPr>
            <w:tcW w:w="0" w:type="auto"/>
            <w:vAlign w:val="center"/>
            <w:hideMark/>
          </w:tcPr>
          <w:p w14:paraId="39C4263F" w14:textId="77777777" w:rsidR="004E13E5" w:rsidRPr="004E13E5" w:rsidRDefault="004E13E5" w:rsidP="004E13E5">
            <w:r w:rsidRPr="004E13E5">
              <w:t>elisehagane02@gmail.com</w:t>
            </w:r>
          </w:p>
        </w:tc>
      </w:tr>
      <w:tr w:rsidR="004E13E5" w:rsidRPr="004E13E5" w14:paraId="041ADD20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08A18" w14:textId="77777777" w:rsidR="004E13E5" w:rsidRPr="004E13E5" w:rsidRDefault="004E13E5" w:rsidP="004E13E5">
            <w:r w:rsidRPr="004E13E5">
              <w:t>Kenneth Smith</w:t>
            </w:r>
          </w:p>
        </w:tc>
        <w:tc>
          <w:tcPr>
            <w:tcW w:w="0" w:type="auto"/>
            <w:vAlign w:val="center"/>
            <w:hideMark/>
          </w:tcPr>
          <w:p w14:paraId="56AEB633" w14:textId="77777777" w:rsidR="004E13E5" w:rsidRPr="004E13E5" w:rsidRDefault="004E13E5" w:rsidP="004E13E5">
            <w:proofErr w:type="spellStart"/>
            <w:r w:rsidRPr="004E13E5">
              <w:t>Trackracing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90A98F" w14:textId="77777777" w:rsidR="004E13E5" w:rsidRPr="004E13E5" w:rsidRDefault="004E13E5" w:rsidP="004E13E5">
            <w:r w:rsidRPr="004E13E5">
              <w:t>Sør</w:t>
            </w:r>
          </w:p>
        </w:tc>
        <w:tc>
          <w:tcPr>
            <w:tcW w:w="0" w:type="auto"/>
            <w:vAlign w:val="center"/>
            <w:hideMark/>
          </w:tcPr>
          <w:p w14:paraId="53C57D0F" w14:textId="77777777" w:rsidR="004E13E5" w:rsidRPr="004E13E5" w:rsidRDefault="004E13E5" w:rsidP="004E13E5">
            <w:r w:rsidRPr="004E13E5">
              <w:t>kenneth@motor-teknikk.no</w:t>
            </w:r>
          </w:p>
        </w:tc>
      </w:tr>
      <w:tr w:rsidR="004E13E5" w:rsidRPr="004E13E5" w14:paraId="3E7F7C23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A1DA63" w14:textId="77777777" w:rsidR="004E13E5" w:rsidRPr="004E13E5" w:rsidRDefault="004E13E5" w:rsidP="004E13E5">
            <w:r w:rsidRPr="004E13E5">
              <w:t>Monica Eilertsen</w:t>
            </w:r>
          </w:p>
        </w:tc>
        <w:tc>
          <w:tcPr>
            <w:tcW w:w="0" w:type="auto"/>
            <w:vAlign w:val="center"/>
            <w:hideMark/>
          </w:tcPr>
          <w:p w14:paraId="7D43BF8F" w14:textId="77777777" w:rsidR="004E13E5" w:rsidRPr="004E13E5" w:rsidRDefault="004E13E5" w:rsidP="004E13E5">
            <w:r w:rsidRPr="004E13E5">
              <w:t>SNX</w:t>
            </w:r>
          </w:p>
        </w:tc>
        <w:tc>
          <w:tcPr>
            <w:tcW w:w="0" w:type="auto"/>
            <w:vAlign w:val="center"/>
            <w:hideMark/>
          </w:tcPr>
          <w:p w14:paraId="2B18C89C" w14:textId="77777777" w:rsidR="004E13E5" w:rsidRPr="004E13E5" w:rsidRDefault="004E13E5" w:rsidP="004E13E5">
            <w:r w:rsidRPr="004E13E5">
              <w:t>Nord</w:t>
            </w:r>
          </w:p>
        </w:tc>
        <w:tc>
          <w:tcPr>
            <w:tcW w:w="0" w:type="auto"/>
            <w:vAlign w:val="center"/>
            <w:hideMark/>
          </w:tcPr>
          <w:p w14:paraId="70D4E5A8" w14:textId="77777777" w:rsidR="004E13E5" w:rsidRPr="004E13E5" w:rsidRDefault="004E13E5" w:rsidP="004E13E5">
            <w:r w:rsidRPr="004E13E5">
              <w:t>monica.eilertsen@live.no</w:t>
            </w:r>
          </w:p>
        </w:tc>
      </w:tr>
      <w:tr w:rsidR="004E13E5" w:rsidRPr="004E13E5" w14:paraId="1ED47479" w14:textId="77777777" w:rsidTr="004E13E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A28AD" w14:textId="77777777" w:rsidR="004E13E5" w:rsidRPr="004E13E5" w:rsidRDefault="004E13E5" w:rsidP="004E13E5">
            <w:r w:rsidRPr="004E13E5">
              <w:t>Morten Blien</w:t>
            </w:r>
          </w:p>
        </w:tc>
        <w:tc>
          <w:tcPr>
            <w:tcW w:w="0" w:type="auto"/>
            <w:vAlign w:val="center"/>
            <w:hideMark/>
          </w:tcPr>
          <w:p w14:paraId="55874625" w14:textId="77777777" w:rsidR="004E13E5" w:rsidRPr="004E13E5" w:rsidRDefault="004E13E5" w:rsidP="004E13E5">
            <w:r w:rsidRPr="004E13E5">
              <w:t>SNX/MX/Enduro/Quad</w:t>
            </w:r>
          </w:p>
        </w:tc>
        <w:tc>
          <w:tcPr>
            <w:tcW w:w="0" w:type="auto"/>
            <w:vAlign w:val="center"/>
            <w:hideMark/>
          </w:tcPr>
          <w:p w14:paraId="419AD65A" w14:textId="77777777" w:rsidR="004E13E5" w:rsidRPr="004E13E5" w:rsidRDefault="004E13E5" w:rsidP="004E13E5">
            <w:r w:rsidRPr="004E13E5">
              <w:t>Nord</w:t>
            </w:r>
          </w:p>
        </w:tc>
        <w:tc>
          <w:tcPr>
            <w:tcW w:w="0" w:type="auto"/>
            <w:vAlign w:val="center"/>
            <w:hideMark/>
          </w:tcPr>
          <w:p w14:paraId="6C1E1D86" w14:textId="77777777" w:rsidR="004E13E5" w:rsidRPr="004E13E5" w:rsidRDefault="004E13E5" w:rsidP="004E13E5">
            <w:r w:rsidRPr="004E13E5">
              <w:t>teamblien@gmail.com</w:t>
            </w:r>
          </w:p>
        </w:tc>
      </w:tr>
    </w:tbl>
    <w:p w14:paraId="174D5810" w14:textId="77777777" w:rsidR="0067612D" w:rsidRDefault="0067612D"/>
    <w:p w14:paraId="0D381BC8" w14:textId="77777777" w:rsidR="0067612D" w:rsidRDefault="0067612D"/>
    <w:p w14:paraId="3C8E8373" w14:textId="77777777" w:rsidR="0067612D" w:rsidRDefault="0067612D"/>
    <w:sectPr w:rsidR="0067612D" w:rsidSect="00164FD1">
      <w:head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699A" w14:textId="77777777" w:rsidR="004E13E5" w:rsidRDefault="004E13E5" w:rsidP="0067612D">
      <w:r>
        <w:separator/>
      </w:r>
    </w:p>
  </w:endnote>
  <w:endnote w:type="continuationSeparator" w:id="0">
    <w:p w14:paraId="3F455FBC" w14:textId="77777777" w:rsidR="004E13E5" w:rsidRDefault="004E13E5" w:rsidP="00676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13E6E" w14:textId="77777777" w:rsidR="004E13E5" w:rsidRDefault="004E13E5" w:rsidP="0067612D">
      <w:r>
        <w:separator/>
      </w:r>
    </w:p>
  </w:footnote>
  <w:footnote w:type="continuationSeparator" w:id="0">
    <w:p w14:paraId="692EE57D" w14:textId="77777777" w:rsidR="004E13E5" w:rsidRDefault="004E13E5" w:rsidP="00676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D699E" w14:textId="77777777" w:rsidR="0067612D" w:rsidRDefault="0067612D">
    <w:pPr>
      <w:pStyle w:val="Top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A47339B" wp14:editId="7893B3F2">
          <wp:simplePos x="0" y="0"/>
          <wp:positionH relativeFrom="column">
            <wp:posOffset>-4850</wp:posOffset>
          </wp:positionH>
          <wp:positionV relativeFrom="paragraph">
            <wp:posOffset>-2107</wp:posOffset>
          </wp:positionV>
          <wp:extent cx="1832198" cy="469468"/>
          <wp:effectExtent l="0" t="0" r="0" b="0"/>
          <wp:wrapNone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MF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890" cy="4857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E7315"/>
    <w:multiLevelType w:val="multilevel"/>
    <w:tmpl w:val="98B4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82ACE"/>
    <w:multiLevelType w:val="multilevel"/>
    <w:tmpl w:val="9522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BE42E5"/>
    <w:multiLevelType w:val="multilevel"/>
    <w:tmpl w:val="2968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183E97"/>
    <w:multiLevelType w:val="multilevel"/>
    <w:tmpl w:val="C4E8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9803458">
    <w:abstractNumId w:val="3"/>
  </w:num>
  <w:num w:numId="2" w16cid:durableId="391000494">
    <w:abstractNumId w:val="2"/>
  </w:num>
  <w:num w:numId="3" w16cid:durableId="89936541">
    <w:abstractNumId w:val="0"/>
  </w:num>
  <w:num w:numId="4" w16cid:durableId="802385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3E5"/>
    <w:rsid w:val="000443C3"/>
    <w:rsid w:val="0012408F"/>
    <w:rsid w:val="00164FD1"/>
    <w:rsid w:val="001E00AB"/>
    <w:rsid w:val="002D0475"/>
    <w:rsid w:val="0034123E"/>
    <w:rsid w:val="00341FF7"/>
    <w:rsid w:val="003437FC"/>
    <w:rsid w:val="003D7F8B"/>
    <w:rsid w:val="003E0391"/>
    <w:rsid w:val="00435FA4"/>
    <w:rsid w:val="0044791A"/>
    <w:rsid w:val="004D06BD"/>
    <w:rsid w:val="004E13E5"/>
    <w:rsid w:val="005159A7"/>
    <w:rsid w:val="00557ED9"/>
    <w:rsid w:val="0059196C"/>
    <w:rsid w:val="005C7D63"/>
    <w:rsid w:val="006138A1"/>
    <w:rsid w:val="006248A3"/>
    <w:rsid w:val="0067612D"/>
    <w:rsid w:val="006C1CEE"/>
    <w:rsid w:val="0071081A"/>
    <w:rsid w:val="007176E2"/>
    <w:rsid w:val="007437F7"/>
    <w:rsid w:val="00774CE6"/>
    <w:rsid w:val="0079347D"/>
    <w:rsid w:val="007A6003"/>
    <w:rsid w:val="007B7B64"/>
    <w:rsid w:val="008409DD"/>
    <w:rsid w:val="00897A06"/>
    <w:rsid w:val="008D6954"/>
    <w:rsid w:val="009970D1"/>
    <w:rsid w:val="009A18C0"/>
    <w:rsid w:val="009F41CB"/>
    <w:rsid w:val="00A22BB5"/>
    <w:rsid w:val="00A44633"/>
    <w:rsid w:val="00A519AA"/>
    <w:rsid w:val="00A93A11"/>
    <w:rsid w:val="00AA3430"/>
    <w:rsid w:val="00AB6AFE"/>
    <w:rsid w:val="00B003AB"/>
    <w:rsid w:val="00B07DBA"/>
    <w:rsid w:val="00B924B3"/>
    <w:rsid w:val="00B94B74"/>
    <w:rsid w:val="00B94F73"/>
    <w:rsid w:val="00B9704D"/>
    <w:rsid w:val="00BF634C"/>
    <w:rsid w:val="00C823F2"/>
    <w:rsid w:val="00DB6207"/>
    <w:rsid w:val="00DC7F73"/>
    <w:rsid w:val="00E044C1"/>
    <w:rsid w:val="00E95C7A"/>
    <w:rsid w:val="00EA327C"/>
    <w:rsid w:val="00EB159B"/>
    <w:rsid w:val="00FB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266E4"/>
  <w15:chartTrackingRefBased/>
  <w15:docId w15:val="{2DC956F7-1619-496A-BC98-5AEB3E67A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003"/>
    <w:rPr>
      <w:rFonts w:ascii="Arial" w:eastAsiaTheme="minorEastAsia" w:hAnsi="Arial"/>
      <w:sz w:val="21"/>
      <w:lang w:eastAsia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57ED9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57ED9"/>
    <w:pPr>
      <w:keepNext/>
      <w:keepLines/>
      <w:spacing w:before="40"/>
      <w:outlineLvl w:val="1"/>
    </w:pPr>
    <w:rPr>
      <w:rFonts w:eastAsiaTheme="majorEastAsia" w:cstheme="majorBidi"/>
      <w:b/>
      <w:i/>
      <w:color w:val="000000" w:themeColor="text1"/>
      <w:sz w:val="26"/>
      <w:szCs w:val="26"/>
      <w:lang w:eastAsia="en-US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57ED9"/>
    <w:pPr>
      <w:keepNext/>
      <w:keepLines/>
      <w:spacing w:before="40"/>
      <w:outlineLvl w:val="2"/>
    </w:pPr>
    <w:rPr>
      <w:rFonts w:eastAsiaTheme="majorEastAsia" w:cstheme="majorBidi"/>
      <w:i/>
      <w:color w:val="1F3763" w:themeColor="accent1" w:themeShade="7F"/>
      <w:lang w:eastAsia="en-US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57ED9"/>
    <w:rPr>
      <w:rFonts w:ascii="Arial" w:eastAsiaTheme="majorEastAsia" w:hAnsi="Arial" w:cstheme="majorBidi"/>
      <w:color w:val="2F5496" w:themeColor="accent1" w:themeShade="BF"/>
      <w:sz w:val="32"/>
      <w:szCs w:val="32"/>
    </w:rPr>
  </w:style>
  <w:style w:type="paragraph" w:styleId="Ingenmellomrom">
    <w:name w:val="No Spacing"/>
    <w:uiPriority w:val="1"/>
    <w:qFormat/>
    <w:rsid w:val="00557ED9"/>
    <w:rPr>
      <w:rFonts w:ascii="Arial" w:eastAsiaTheme="minorEastAsia" w:hAnsi="Arial"/>
      <w:lang w:eastAsia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57ED9"/>
    <w:rPr>
      <w:rFonts w:ascii="Arial" w:eastAsiaTheme="majorEastAsia" w:hAnsi="Arial" w:cstheme="majorBidi"/>
      <w:b/>
      <w:i/>
      <w:color w:val="000000" w:themeColor="text1"/>
      <w:sz w:val="26"/>
      <w:szCs w:val="26"/>
    </w:rPr>
  </w:style>
  <w:style w:type="paragraph" w:styleId="Tittel">
    <w:name w:val="Title"/>
    <w:basedOn w:val="Normal"/>
    <w:next w:val="Normal"/>
    <w:link w:val="TittelTegn"/>
    <w:uiPriority w:val="10"/>
    <w:qFormat/>
    <w:rsid w:val="00557ED9"/>
    <w:pPr>
      <w:contextualSpacing/>
    </w:pPr>
    <w:rPr>
      <w:rFonts w:eastAsiaTheme="majorEastAsia" w:cstheme="majorBidi"/>
      <w:spacing w:val="-10"/>
      <w:kern w:val="28"/>
      <w:sz w:val="56"/>
      <w:szCs w:val="56"/>
      <w:lang w:eastAsia="en-US"/>
    </w:rPr>
  </w:style>
  <w:style w:type="character" w:customStyle="1" w:styleId="TittelTegn">
    <w:name w:val="Tittel Tegn"/>
    <w:basedOn w:val="Standardskriftforavsnitt"/>
    <w:link w:val="Tittel"/>
    <w:uiPriority w:val="10"/>
    <w:rsid w:val="00557ED9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57ED9"/>
    <w:rPr>
      <w:rFonts w:ascii="Arial" w:eastAsiaTheme="majorEastAsia" w:hAnsi="Arial" w:cstheme="majorBidi"/>
      <w:i/>
      <w:color w:val="1F3763" w:themeColor="accent1" w:themeShade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57ED9"/>
    <w:pPr>
      <w:numPr>
        <w:ilvl w:val="1"/>
      </w:numPr>
      <w:spacing w:after="160"/>
    </w:pPr>
    <w:rPr>
      <w:rFonts w:eastAsiaTheme="minorHAnsi"/>
      <w:color w:val="5A5A5A" w:themeColor="text1" w:themeTint="A5"/>
      <w:spacing w:val="15"/>
      <w:sz w:val="22"/>
      <w:szCs w:val="22"/>
      <w:lang w:eastAsia="en-US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57ED9"/>
    <w:rPr>
      <w:rFonts w:ascii="Arial" w:hAnsi="Arial"/>
      <w:color w:val="5A5A5A" w:themeColor="text1" w:themeTint="A5"/>
      <w:spacing w:val="15"/>
      <w:sz w:val="22"/>
      <w:szCs w:val="22"/>
    </w:rPr>
  </w:style>
  <w:style w:type="paragraph" w:styleId="Listeavsnitt">
    <w:name w:val="List Paragraph"/>
    <w:basedOn w:val="Normal"/>
    <w:uiPriority w:val="34"/>
    <w:qFormat/>
    <w:rsid w:val="00557ED9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67612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67612D"/>
    <w:rPr>
      <w:rFonts w:ascii="Arial" w:eastAsiaTheme="minorEastAsia" w:hAnsi="Arial"/>
      <w:sz w:val="21"/>
      <w:lang w:eastAsia="nb-NO"/>
    </w:rPr>
  </w:style>
  <w:style w:type="paragraph" w:styleId="Bunntekst">
    <w:name w:val="footer"/>
    <w:basedOn w:val="Normal"/>
    <w:link w:val="BunntekstTegn"/>
    <w:uiPriority w:val="99"/>
    <w:unhideWhenUsed/>
    <w:rsid w:val="0067612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67612D"/>
    <w:rPr>
      <w:rFonts w:ascii="Arial" w:eastAsiaTheme="minorEastAsia" w:hAnsi="Arial"/>
      <w:sz w:val="21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tgun\IdrettsKontor\Norges%20Motorsportforbund%20-%20Dokumenter%20(1)\Organisasjon\Maler\Dokumentmaler\2024%20Enkel%20dokument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277fd-a029-4900-b985-7b95e2b0b566">
      <Terms xmlns="http://schemas.microsoft.com/office/infopath/2007/PartnerControls"/>
    </lcf76f155ced4ddcb4097134ff3c332f>
    <TaxCatchAll xmlns="9e538389-cabc-4d4e-918a-8beb7ac0ec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3FBA7688A9D741AA9014646D14F40D" ma:contentTypeVersion="19" ma:contentTypeDescription="Opprett et nytt dokument." ma:contentTypeScope="" ma:versionID="fef44350600b882d038167d037551f07">
  <xsd:schema xmlns:xsd="http://www.w3.org/2001/XMLSchema" xmlns:xs="http://www.w3.org/2001/XMLSchema" xmlns:p="http://schemas.microsoft.com/office/2006/metadata/properties" xmlns:ns2="27524694-b7eb-4b69-a9f5-457342c229a4" xmlns:ns3="f6b277fd-a029-4900-b985-7b95e2b0b566" xmlns:ns4="9e538389-cabc-4d4e-918a-8beb7ac0ecaa" targetNamespace="http://schemas.microsoft.com/office/2006/metadata/properties" ma:root="true" ma:fieldsID="e5442107fa062c6aeb49ad58b56a2f05" ns2:_="" ns3:_="" ns4:_="">
    <xsd:import namespace="27524694-b7eb-4b69-a9f5-457342c229a4"/>
    <xsd:import namespace="f6b277fd-a029-4900-b985-7b95e2b0b566"/>
    <xsd:import namespace="9e538389-cabc-4d4e-918a-8beb7ac0eca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24694-b7eb-4b69-a9f5-457342c229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277fd-a029-4900-b985-7b95e2b0b5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7c35df68-1123-4a3a-b80a-3e4e7d44f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8389-cabc-4d4e-918a-8beb7ac0eca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430655d-5719-490b-9a8a-ec6774134853}" ma:internalName="TaxCatchAll" ma:showField="CatchAllData" ma:web="27524694-b7eb-4b69-a9f5-457342c229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B3CDC4-3D51-4F63-AA28-3B39CD8C9FDA}">
  <ds:schemaRefs>
    <ds:schemaRef ds:uri="http://schemas.microsoft.com/office/2006/metadata/properties"/>
    <ds:schemaRef ds:uri="http://schemas.microsoft.com/office/infopath/2007/PartnerControls"/>
    <ds:schemaRef ds:uri="f6b277fd-a029-4900-b985-7b95e2b0b566"/>
    <ds:schemaRef ds:uri="9e538389-cabc-4d4e-918a-8beb7ac0ecaa"/>
  </ds:schemaRefs>
</ds:datastoreItem>
</file>

<file path=customXml/itemProps2.xml><?xml version="1.0" encoding="utf-8"?>
<ds:datastoreItem xmlns:ds="http://schemas.openxmlformats.org/officeDocument/2006/customXml" ds:itemID="{FDAEC5D6-1E40-452F-A46C-6E58CD7F3C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83595-E105-45BB-B123-BF9F23A45930}"/>
</file>

<file path=docProps/app.xml><?xml version="1.0" encoding="utf-8"?>
<Properties xmlns="http://schemas.openxmlformats.org/officeDocument/2006/extended-properties" xmlns:vt="http://schemas.openxmlformats.org/officeDocument/2006/docPropsVTypes">
  <Template>2024 Enkel dokumentmal</Template>
  <TotalTime>6</TotalTime>
  <Pages>1</Pages>
  <Words>273</Words>
  <Characters>1693</Characters>
  <Application>Microsoft Office Word</Application>
  <DocSecurity>0</DocSecurity>
  <Lines>70</Lines>
  <Paragraphs>36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Gundersen, Mats</dc:creator>
  <cp:keywords/>
  <dc:description/>
  <cp:lastModifiedBy>Gundersen, Mats</cp:lastModifiedBy>
  <cp:revision>1</cp:revision>
  <dcterms:created xsi:type="dcterms:W3CDTF">2026-03-17T13:48:00Z</dcterms:created>
  <dcterms:modified xsi:type="dcterms:W3CDTF">2026-03-17T13:54:00Z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0x010100C53FBA7688A9D741AA9014646D14F40D</vt:lpwstr>
  </property>
  <property fmtid="{D5CDD505-2E9C-101B-9397-08002B2CF9AE}" pid="3" name="MediaServiceImageTags">
    <vt:lpwstr/>
  </property>
</Properties>
</file>